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期五 晴</w:t>
      </w:r>
    </w:p>
    <w:p w14:paraId="16D7B978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76637826"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2提醒后完成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2基本按要求整理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</w:tbl>
    <w:p w14:paraId="33601470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34060CCE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集体活动：爆竹想象画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203200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8694.JPGIMG_8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8694.JPGIMG_869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ge">
                    <wp:posOffset>492760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8695.JPGIMG_8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8695.JPGIMG_86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49B68B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我在认真绘画我的作品</w:t>
            </w:r>
          </w:p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408305</wp:posOffset>
                  </wp:positionV>
                  <wp:extent cx="2428875" cy="1837690"/>
                  <wp:effectExtent l="139700" t="109220" r="128905" b="125730"/>
                  <wp:wrapTopAndBottom/>
                  <wp:docPr id="4" name="图片 4" descr="C:/Users/25430/Desktop/IMG_8696.JPGIMG_8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8696.JPGIMG_86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49" r="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376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389255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8698.JPGIMG_8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8698.JPGIMG_869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最后要给作品图上好看的颜色哦~</w:t>
            </w:r>
          </w:p>
        </w:tc>
      </w:tr>
      <w:tr w14:paraId="21B77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BEF2E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8699.JPGIMG_8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8699.JPGIMG_869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30AA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244A42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159385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8700.JPGIMG_8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8700.JPGIMG_87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790EB1F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bookmarkEnd w:id="0"/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5123CB8E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CE2B50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EBF662E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8783B"/>
    <w:rsid w:val="395F70E5"/>
    <w:rsid w:val="396C5269"/>
    <w:rsid w:val="3A325BDF"/>
    <w:rsid w:val="3AB61800"/>
    <w:rsid w:val="3ABE7E6D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AC07ED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CAC59A0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795</Words>
  <Characters>817</Characters>
  <Lines>10</Lines>
  <Paragraphs>2</Paragraphs>
  <TotalTime>11</TotalTime>
  <ScaleCrop>false</ScaleCrop>
  <LinksUpToDate>false</LinksUpToDate>
  <CharactersWithSpaces>836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2024-12-09T00:00:00Z</cp:lastPrinted>
  <dcterms:modified xsi:type="dcterms:W3CDTF">2024-12-11T08:15:31Z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C606F13AB2E742D3A225CFDCD4B453C3_13</vt:lpwstr>
  </property>
  <property fmtid="{D5CDD505-2E9C-101B-9397-08002B2CF9AE}" pid="5" name="commondata">
    <vt:lpwstr>eyJjb3VudCI6NywiaGRpZCI6IjgwMTFkOGIxOGI4YTJiZmJhMDYwMGRlZGE2MzM2NjlhIiwidXNlckNvdW50Ijo3fQ==</vt:lpwstr>
  </property>
</Properties>
</file>