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 晴</w:t>
      </w:r>
    </w:p>
    <w:p w14:paraId="16D7B978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76637826"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2提醒后完成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2基本按要求整理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22F709A8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34060CCE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集体活动：我眼中的冬天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在活动中小朋友们自由发挥，把他看到的冬天结合自己的想象美化后用艺术的形式把它绘画出来。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196850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652.PNGIMG_8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652.PNGIMG_86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ge">
                    <wp:posOffset>486410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653.PNGIMG_8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653.PNGIMG_86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“我画的冬天里面有雪人，你的呢？”小朋友互相讨论着</w:t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9B68B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我在认真绘画我的作品</w:t>
            </w:r>
          </w:p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401955</wp:posOffset>
                  </wp:positionV>
                  <wp:extent cx="2428875" cy="1837690"/>
                  <wp:effectExtent l="139700" t="109220" r="128905" b="125730"/>
                  <wp:wrapTopAndBottom/>
                  <wp:docPr id="4" name="图片 4" descr="C:/Users/25430/Desktop/IMG_8654.PNGIMG_8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654.PNGIMG_86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3" r="17101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376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382905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655.PNGIMG_8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655.PNGIMG_86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最后要给作品图上好看的颜色哦~</w:t>
            </w:r>
          </w:p>
        </w:tc>
      </w:tr>
    </w:tbl>
    <w:p w14:paraId="21583613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5123CB8E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CE2B50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8783B"/>
    <w:rsid w:val="395F70E5"/>
    <w:rsid w:val="396C5269"/>
    <w:rsid w:val="3A325BDF"/>
    <w:rsid w:val="3AB61800"/>
    <w:rsid w:val="3ABE7E6D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AC07ED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CAC59A0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795</Words>
  <Characters>817</Characters>
  <Lines>10</Lines>
  <Paragraphs>2</Paragraphs>
  <TotalTime>10</TotalTime>
  <ScaleCrop>false</ScaleCrop>
  <LinksUpToDate>false</LinksUpToDate>
  <CharactersWithSpaces>836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2024-12-09T00:00:00Z</cp:lastPrinted>
  <dcterms:modified xsi:type="dcterms:W3CDTF">2024-12-09T00:00:43Z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1AD1350ACFC54DC69BD1B17C9F630E17_13</vt:lpwstr>
  </property>
  <property fmtid="{D5CDD505-2E9C-101B-9397-08002B2CF9AE}" pid="5" name="commondata">
    <vt:lpwstr>eyJjb3VudCI6NywiaGRpZCI6IjgwMTFkOGIxOGI4YTJiZmJhMDYwMGRlZGE2MzM2NjlhIiwidXNlckNvdW50Ijo3fQ==</vt:lpwstr>
  </property>
</Properties>
</file>