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default" w:ascii="宋体" w:hAnsi="宋体" w:eastAsia="宋体" w:cs="宋体"/>
          <w:sz w:val="24"/>
          <w:szCs w:val="24"/>
        </w:rPr>
        <w:t>18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朱圣庆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韩泽霖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林清姝、程桢雯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带来了昨天发下去的调查表，并整齐的放到规定的地方。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王韵涵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郭慕云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许晨依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来园后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能自己记得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先洗手再去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吃点心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tbl>
      <w:tblPr>
        <w:tblStyle w:val="10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47"/>
        <w:gridCol w:w="3265"/>
        <w:gridCol w:w="34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88" w:hRule="atLeast"/>
        </w:trPr>
        <w:tc>
          <w:tcPr>
            <w:tcW w:w="3447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35810" cy="1556385"/>
                  <wp:effectExtent l="0" t="0" r="21590" b="18415"/>
                  <wp:docPr id="16" name="图片 16" descr="IMG_20241204_08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1204_0811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55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59610" cy="1539875"/>
                  <wp:effectExtent l="0" t="0" r="21590" b="9525"/>
                  <wp:docPr id="15" name="图片 15" descr="IMG_20241204_08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204_0811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610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38350" cy="1592580"/>
                  <wp:effectExtent l="0" t="0" r="19050" b="7620"/>
                  <wp:docPr id="14" name="图片 14" descr="IMG_20241204_080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1204_0803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118" w:tblpY="133"/>
        <w:tblOverlap w:val="never"/>
        <w:tblW w:w="104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6"/>
        <w:gridCol w:w="3496"/>
        <w:gridCol w:w="3496"/>
      </w:tblGrid>
      <w:tr>
        <w:trPr>
          <w:trHeight w:val="1287" w:hRule="atLeast"/>
        </w:trPr>
        <w:tc>
          <w:tcPr>
            <w:tcW w:w="3479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23745" cy="1461135"/>
                  <wp:effectExtent l="0" t="0" r="8255" b="12065"/>
                  <wp:docPr id="2" name="图片 2" descr="IMG_20241204_15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204_1510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745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67560" cy="1550670"/>
                  <wp:effectExtent l="0" t="0" r="15240" b="24130"/>
                  <wp:docPr id="3" name="图片 3" descr="IMG_20241204_150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204_15080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67560" cy="1550670"/>
                  <wp:effectExtent l="0" t="0" r="15240" b="24130"/>
                  <wp:docPr id="5" name="图片 5" descr="IMG_20241204_150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204_1506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26" w:hRule="atLeast"/>
        </w:trPr>
        <w:tc>
          <w:tcPr>
            <w:tcW w:w="3479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Hans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67560" cy="1550670"/>
                  <wp:effectExtent l="0" t="0" r="15240" b="24130"/>
                  <wp:docPr id="6" name="图片 6" descr="IMG_20241204_150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204_1506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67560" cy="1550670"/>
                  <wp:effectExtent l="0" t="0" r="15240" b="24130"/>
                  <wp:docPr id="7" name="图片 7" descr="IMG_20241204_150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204_1503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67560" cy="1550670"/>
                  <wp:effectExtent l="0" t="0" r="15240" b="24130"/>
                  <wp:docPr id="8" name="图片 8" descr="IMG_20241204_150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204_1502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326" w:hRule="atLeast"/>
        </w:trPr>
        <w:tc>
          <w:tcPr>
            <w:tcW w:w="3479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67560" cy="1550670"/>
                  <wp:effectExtent l="0" t="0" r="15240" b="24130"/>
                  <wp:docPr id="9" name="图片 9" descr="IMG_20241204_150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204_1502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067560" cy="1550670"/>
                  <wp:effectExtent l="0" t="0" r="15240" b="24130"/>
                  <wp:docPr id="10" name="图片 10" descr="IMG_20241204_151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204_15110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6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70405" cy="1477645"/>
                  <wp:effectExtent l="0" t="0" r="10795" b="20955"/>
                  <wp:docPr id="17" name="图片 17" descr="9352d2fd920c48cd48b834464a6fc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9352d2fd920c48cd48b834464a6fc30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0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在今天的区域游戏中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任俊晟和徐佑恒在建构区中搭建公园的路和桥。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王韵涵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和赵天睿在音乐区中演奏乐曲。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南羽晞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和鞠奕鸿在科探区中彩色毛毛虫的实验。美工区中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林清姝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和程桢雯在画小狮子，并把画好的狮子剪下来给它衬底装饰。郭慕芸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用白色的超轻粘土在制作一个小雪人。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冯逸凡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在今天的自然材料拼搭中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得非常投入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他在拼搭一个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小人，还有太阳和小路。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扬州炒饭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</w:rPr>
        <w:t xml:space="preserve">    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.天气冷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请小朋友们穿适量的衣服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最近流感比较多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个人卫生要注意哦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回家记得勤洗手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勤剪指甲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勤洗头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勤换洗衣服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17780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CF3187E"/>
    <w:rsid w:val="3D1241F0"/>
    <w:rsid w:val="3D9FCA92"/>
    <w:rsid w:val="3DBE2865"/>
    <w:rsid w:val="3DE06638"/>
    <w:rsid w:val="3E187D3B"/>
    <w:rsid w:val="3E6C2B36"/>
    <w:rsid w:val="3ECB07D8"/>
    <w:rsid w:val="3F4AA5B5"/>
    <w:rsid w:val="3F9D16AF"/>
    <w:rsid w:val="3FDF19CA"/>
    <w:rsid w:val="3FDF7D12"/>
    <w:rsid w:val="3FE79CDB"/>
    <w:rsid w:val="3FFFDDED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BB27BA"/>
    <w:rsid w:val="59FE24CC"/>
    <w:rsid w:val="5A9039BA"/>
    <w:rsid w:val="5AA853CF"/>
    <w:rsid w:val="5ACC7A5C"/>
    <w:rsid w:val="5BFEBA0E"/>
    <w:rsid w:val="5CF90EE1"/>
    <w:rsid w:val="5D7D7969"/>
    <w:rsid w:val="5DAB15BC"/>
    <w:rsid w:val="5E8408E7"/>
    <w:rsid w:val="5EE46AC9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EBF86D6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8AF409A"/>
    <w:rsid w:val="790B4675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CA284D"/>
    <w:rsid w:val="7DFFE176"/>
    <w:rsid w:val="7E030705"/>
    <w:rsid w:val="7ED7AE42"/>
    <w:rsid w:val="7EF7ECD0"/>
    <w:rsid w:val="7F2F5813"/>
    <w:rsid w:val="7F6BEE46"/>
    <w:rsid w:val="7F83718A"/>
    <w:rsid w:val="7F97600E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DDF222D"/>
    <w:rsid w:val="DED36D0D"/>
    <w:rsid w:val="DEF8FA78"/>
    <w:rsid w:val="DF0B50BD"/>
    <w:rsid w:val="DF572C68"/>
    <w:rsid w:val="DF66F274"/>
    <w:rsid w:val="DF774E17"/>
    <w:rsid w:val="DFD50F81"/>
    <w:rsid w:val="DFFFD0BB"/>
    <w:rsid w:val="E7F9A5FD"/>
    <w:rsid w:val="E9F358C4"/>
    <w:rsid w:val="EA396856"/>
    <w:rsid w:val="EBC2CD98"/>
    <w:rsid w:val="EBEBA16B"/>
    <w:rsid w:val="ECFFC907"/>
    <w:rsid w:val="EE2D43BF"/>
    <w:rsid w:val="EE75F72E"/>
    <w:rsid w:val="EE7FB124"/>
    <w:rsid w:val="EEF7E819"/>
    <w:rsid w:val="F367F84A"/>
    <w:rsid w:val="F3CF0DB1"/>
    <w:rsid w:val="F4EF9613"/>
    <w:rsid w:val="F7213FA3"/>
    <w:rsid w:val="F76B51C3"/>
    <w:rsid w:val="F7AF4F20"/>
    <w:rsid w:val="F7BFB0CD"/>
    <w:rsid w:val="F7DB2345"/>
    <w:rsid w:val="F7FC2152"/>
    <w:rsid w:val="F99FBCF6"/>
    <w:rsid w:val="FAEA1B89"/>
    <w:rsid w:val="FBB79769"/>
    <w:rsid w:val="FBC31ABB"/>
    <w:rsid w:val="FBEDD189"/>
    <w:rsid w:val="FBFCC729"/>
    <w:rsid w:val="FC79CB9D"/>
    <w:rsid w:val="FD768A22"/>
    <w:rsid w:val="FD7EA79E"/>
    <w:rsid w:val="FDDFC22F"/>
    <w:rsid w:val="FDFB2B31"/>
    <w:rsid w:val="FDFF5E44"/>
    <w:rsid w:val="FE751621"/>
    <w:rsid w:val="FEFD0C6D"/>
    <w:rsid w:val="FEFFD42C"/>
    <w:rsid w:val="FF2FB26B"/>
    <w:rsid w:val="FF47FF52"/>
    <w:rsid w:val="FFA74C52"/>
    <w:rsid w:val="FFEF9A76"/>
    <w:rsid w:val="FFF7ED24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16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2021-04-28T03:17:00Z</dcterms:created>
  <dc:creator>yixuange</dc:creator>
  <cp:lastModifiedBy>青柠</cp:lastModifiedBy>
  <cp:lastPrinted>2023-02-20T23:53:00Z</cp:lastPrinted>
  <dcterms:modified xsi:type="dcterms:W3CDTF">2024-12-05T08:57:34Z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