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4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三 阴有小雨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1C0F5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1.幼儿来园人数：应到32人，实到31人，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左轶萱、宋恬恬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秦修诚、高羽安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中午回家。</w:t>
      </w:r>
    </w:p>
    <w:p w14:paraId="1546B4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2E9E8B9E">
      <w:pPr>
        <w:spacing w:line="320" w:lineRule="exact"/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</w:pPr>
    </w:p>
    <w:p w14:paraId="6BA0A164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155A9131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区域活动篇</w:t>
      </w:r>
    </w:p>
    <w:p w14:paraId="789AFFF5">
      <w:pPr>
        <w:spacing w:line="240" w:lineRule="auto"/>
        <w:jc w:val="both"/>
        <w:rPr>
          <w:rFonts w:hint="default" w:ascii="宋体" w:hAnsi="宋体" w:eastAsia="宋体" w:cs="宋体"/>
          <w:sz w:val="24"/>
          <w:szCs w:val="24"/>
          <w:lang w:val="en-US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8CAA9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2846705</wp:posOffset>
                </wp:positionH>
                <wp:positionV relativeFrom="paragraph">
                  <wp:posOffset>24765</wp:posOffset>
                </wp:positionV>
                <wp:extent cx="2458085" cy="512445"/>
                <wp:effectExtent l="4445" t="4445" r="13970" b="16510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512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6C4AB9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朱琪玥在阅读绘本，赵希羽在听故事，杨梦露在玩故事火车。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4.15pt;margin-top:1.95pt;height:40.35pt;width:193.55pt;z-index:251660288;mso-width-relative:page;mso-height-relative:page;" fillcolor="#FFFFFF [3201]" filled="t" stroked="t" coordsize="21600,21600" o:gfxdata="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J4hwMHWAAAA&#10;CAEAAA8AAAAAAAAAAQAgAAAAIgAAAGRycy9kb3ducmV2LnhtbFBLAQIUABQAAAAIAIdO4kAvVtQa&#10;WAIAALc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C6C4AB9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朱琪玥在阅读绘本，赵希羽在听故事，杨梦露在玩故事火车。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10795</wp:posOffset>
                </wp:positionH>
                <wp:positionV relativeFrom="paragraph">
                  <wp:posOffset>16510</wp:posOffset>
                </wp:positionV>
                <wp:extent cx="2458085" cy="512445"/>
                <wp:effectExtent l="4445" t="4445" r="13970" b="16510"/>
                <wp:wrapNone/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3635" y="7848600"/>
                          <a:ext cx="2458085" cy="512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F3DE8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李子木在玩动物拼图，高羽安和陈艺萱在玩猜猜我是谁，贺健宸在玩拼图。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85pt;margin-top:1.3pt;height:40.35pt;width:193.55pt;z-index:251659264;mso-width-relative:page;mso-height-relative:page;" fillcolor="#FFFFFF [3201]" filled="t" stroked="t" coordsize="21600,21600" o:gfxdata="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BE&#10;+Kfy0gAAAAYBAAAPAAAAAAAAAAEAIAAAACIAAABkcnMvZG93bnJldi54bWxQSwECFAAUAAAACACH&#10;TuJAfQ+y8GMCAADDBAAADgAAAAAAAAABACAAAAAhAQAAZHJzL2Uyb0RvYy54bWxQSwUGAAAAAAYA&#10;BgBZAQAA9g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3F3DE8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李子木在玩动物拼图，高羽安和陈艺萱在玩猜猜我是谁，贺健宸在玩拼图。</w:t>
                      </w:r>
                    </w:p>
                  </w:txbxContent>
                </v:textbox>
              </v:shape>
            </w:pict>
          </mc:Fallback>
        </mc:AlternateContent>
      </w:r>
    </w:p>
    <w:p w14:paraId="47A384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51AB3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2E3321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</w:p>
    <w:p w14:paraId="42F54B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F4F2F3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2868930</wp:posOffset>
                </wp:positionH>
                <wp:positionV relativeFrom="paragraph">
                  <wp:posOffset>32385</wp:posOffset>
                </wp:positionV>
                <wp:extent cx="2458085" cy="512445"/>
                <wp:effectExtent l="4445" t="4445" r="13970" b="16510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512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0D4881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郭颜睿、李兴琪在自然材料拼搭。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5.9pt;margin-top:2.55pt;height:40.35pt;width:193.55pt;z-index:251661312;mso-width-relative:page;mso-height-relative:page;" fillcolor="#FFFFFF [3201]" filled="t" stroked="t" coordsize="21600,21600" o:gfxdata="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BqYHf81QAAAAgB&#10;AAAPAAAAAAAAAAEAIAAAACIAAABkcnMvZG93bnJldi54bWxQSwECFAAUAAAACACHTuJAmvj671cC&#10;AAC3BAAADgAAAAAAAAABACAAAAAk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70D4881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郭颜睿、李兴琪在自然材料拼搭。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-113665</wp:posOffset>
                </wp:positionH>
                <wp:positionV relativeFrom="paragraph">
                  <wp:posOffset>26035</wp:posOffset>
                </wp:positionV>
                <wp:extent cx="2458085" cy="695960"/>
                <wp:effectExtent l="4445" t="4445" r="13970" b="10795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695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B682E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李伊一在制作玉米小人，王紫妍在编织杯垫，王凝音在制作动物头箍，梁沐棉在用玉米粒拼搭。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8.95pt;margin-top:2.05pt;height:54.8pt;width:193.55pt;z-index:251662336;mso-width-relative:page;mso-height-relative:page;" fillcolor="#FFFFFF [3201]" filled="t" stroked="t" coordsize="21600,21600" o:gfxdata="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N56FI/WAAAA&#10;CAEAAA8AAAAAAAAAAQAgAAAAIgAAAGRycy9kb3ducmV2LnhtbFBLAQIUABQAAAAIAIdO4kCf5WIk&#10;WAIAALc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B682E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李伊一在制作玉米小人，王紫妍在编织杯垫，王凝音在制作动物头箍，梁沐棉在用玉米粒拼搭。</w:t>
                      </w:r>
                    </w:p>
                  </w:txbxContent>
                </v:textbox>
              </v:shape>
            </w:pict>
          </mc:Fallback>
        </mc:AlternateContent>
      </w:r>
    </w:p>
    <w:p w14:paraId="419914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/>
        <w:jc w:val="both"/>
        <w:textAlignment w:val="auto"/>
        <w:rPr>
          <w:rFonts w:hint="default" w:ascii="宋体" w:hAnsi="宋体" w:eastAsia="宋体" w:cs="宋体"/>
          <w:b w:val="0"/>
          <w:bCs/>
          <w:kern w:val="0"/>
          <w:sz w:val="24"/>
          <w:szCs w:val="24"/>
          <w:lang w:val="en-US" w:eastAsia="zh-CN"/>
        </w:rPr>
      </w:pPr>
    </w:p>
    <w:p w14:paraId="6A829DD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38AAD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2807335</wp:posOffset>
                </wp:positionH>
                <wp:positionV relativeFrom="paragraph">
                  <wp:posOffset>1969135</wp:posOffset>
                </wp:positionV>
                <wp:extent cx="2458085" cy="277495"/>
                <wp:effectExtent l="4445" t="4445" r="13970" b="10160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2774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AF6E7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罗景宸和邵崔钰在拼搭雪花片。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1.05pt;margin-top:155.05pt;height:21.85pt;width:193.55pt;z-index:251664384;mso-width-relative:page;mso-height-relative:page;" fillcolor="#FFFFFF [3201]" filled="t" stroked="t" coordsize="21600,21600" o:gfxdata="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ZY+vTNcA&#10;AAALAQAADwAAAAAAAAABACAAAAAiAAAAZHJzL2Rvd25yZXYueG1sUEsBAhQAFAAAAAgAh07iQP/B&#10;l/BZAgAAuQ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0AF6E7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罗景宸和邵崔钰在拼搭雪花片。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1950085</wp:posOffset>
                </wp:positionV>
                <wp:extent cx="2458085" cy="290195"/>
                <wp:effectExtent l="4445" t="4445" r="13970" b="1016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2901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4C589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秦苏安和陈竞泽在拼搭未来公交车。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05pt;margin-top:153.55pt;height:22.85pt;width:193.55pt;z-index:251663360;mso-width-relative:page;mso-height-relative:page;" fillcolor="#FFFFFF [3201]" filled="t" stroked="t" coordsize="21600,21600" o:gfxdata="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cP2CW1AAAAAgB&#10;AAAPAAAAAAAAAAEAIAAAACIAAABkcnMvZG93bnJldi54bWxQSwECFAAUAAAACACHTuJAUd2tkVgC&#10;AAC5BAAADgAAAAAAAAABACAAAAAj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4C589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秦苏安和陈竞泽在拼搭未来公交车。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0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1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F9520A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55506C8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58C797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bookmarkStart w:id="0" w:name="_GoBack"/>
      <w:bookmarkEnd w:id="0"/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24.12.4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64FA65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056C66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★各位家长，秋冬季是传染病的高发时期，请大家及时关注幼儿身体状况，有不适情况及时告知班级老师哦！</w:t>
      </w:r>
    </w:p>
    <w:p w14:paraId="62507C6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jc w:val="both"/>
        <w:textAlignment w:val="auto"/>
        <w:rPr>
          <w:rFonts w:hint="eastAsia" w:ascii="楷体" w:hAnsi="楷体" w:eastAsia="楷体" w:cs="楷体"/>
          <w:sz w:val="21"/>
          <w:szCs w:val="21"/>
          <w:lang w:val="en-US" w:eastAsia="zh-CN"/>
        </w:rPr>
      </w:pPr>
      <w:r>
        <w:rPr>
          <w:rFonts w:hint="eastAsia" w:ascii="楷体" w:hAnsi="楷体" w:eastAsia="楷体" w:cs="楷体"/>
          <w:sz w:val="21"/>
          <w:szCs w:val="21"/>
          <w:lang w:val="en-US" w:eastAsia="zh-CN"/>
        </w:rPr>
        <w:t>各位家长：</w:t>
      </w:r>
    </w:p>
    <w:p w14:paraId="1F9BA7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大班上学期的生活悄然过半，即将进入小学的他们将面临着学习环境、生活方式、社交圈子等多方面的变化。为了帮助孩子们更好地做好幼小衔接，消除家长们对于幼小衔接的困惑，更有针对性地引导孩子，支持孩子们科学度过这个关键期。借助我园运动节的契机，我们诚邀您走进学校，走进课堂，直观地了解孩子这一阶段的生活与学习。同时我们还请您参与到“绳动奇迹”运动主题活动中，与幼儿一起探索“绳运动”的无限可能。活动时间：2024年12月5日（本周四）。</w:t>
      </w:r>
    </w:p>
    <w:p w14:paraId="5BAD6AB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p w14:paraId="054D9C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7E0A5C"/>
    <w:rsid w:val="01B7115A"/>
    <w:rsid w:val="01EF2C7B"/>
    <w:rsid w:val="02327EB0"/>
    <w:rsid w:val="02395671"/>
    <w:rsid w:val="02EB5919"/>
    <w:rsid w:val="03AB7CC0"/>
    <w:rsid w:val="04044A8F"/>
    <w:rsid w:val="044C35E0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80961A7"/>
    <w:rsid w:val="08386984"/>
    <w:rsid w:val="083A5F79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C57350"/>
    <w:rsid w:val="15AE2711"/>
    <w:rsid w:val="15F0328F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8536FC"/>
    <w:rsid w:val="22AE5504"/>
    <w:rsid w:val="23EB4030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7B58"/>
    <w:rsid w:val="5131462A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BEA1021"/>
    <w:rsid w:val="5C0B242B"/>
    <w:rsid w:val="5C0C6AB2"/>
    <w:rsid w:val="5C592653"/>
    <w:rsid w:val="5C8A6B4B"/>
    <w:rsid w:val="5CEE7D8C"/>
    <w:rsid w:val="5D620571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16E73BE"/>
    <w:rsid w:val="61E459BD"/>
    <w:rsid w:val="623D2AA3"/>
    <w:rsid w:val="627556DE"/>
    <w:rsid w:val="629D470C"/>
    <w:rsid w:val="64A5275E"/>
    <w:rsid w:val="65954C03"/>
    <w:rsid w:val="65B5759C"/>
    <w:rsid w:val="662D4191"/>
    <w:rsid w:val="6751163A"/>
    <w:rsid w:val="68CB6C40"/>
    <w:rsid w:val="690D615B"/>
    <w:rsid w:val="692F64ED"/>
    <w:rsid w:val="6951263B"/>
    <w:rsid w:val="6A9A24EF"/>
    <w:rsid w:val="6AAF47E9"/>
    <w:rsid w:val="6AB53940"/>
    <w:rsid w:val="6AF36149"/>
    <w:rsid w:val="6B89352C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926</Words>
  <Characters>939</Characters>
  <Lines>1</Lines>
  <Paragraphs>1</Paragraphs>
  <TotalTime>9</TotalTime>
  <ScaleCrop>false</ScaleCrop>
  <LinksUpToDate>false</LinksUpToDate>
  <CharactersWithSpaces>966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2024-12-05T06:08:54Z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532E275F957C42E3A8E977FB4D498B6C_13</vt:lpwstr>
  </property>
  <property fmtid="{D5CDD505-2E9C-101B-9397-08002B2CF9AE}" pid="5" name="commondata">
    <vt:lpwstr>eyJjb3VudCI6MiwiaGRpZCI6IjRlZDA0ZWVlNTFiN2U0MDhlODkyYzU1MjA5OWM2NWJkIiwidXNlckNvdW50IjoyfQ==</vt:lpwstr>
  </property>
</Properties>
</file>