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41203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159000" cy="1440180"/>
            <wp:effectExtent l="0" t="0" r="0" b="7620"/>
            <wp:docPr id="2" name="图片 2" descr="168914239391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42393914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2DF4FE0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今天是星期二，早晨的风呼呼的刮着，温度又明显降了几分！孩子们慢慢的进入了教室，互相打着招呼，整理水杯、自主签到。</w:t>
      </w:r>
    </w:p>
    <w:p w14:paraId="2B9A66C8">
      <w:pPr>
        <w:ind w:firstLine="480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今天共来园18人，2人请假。期待他们早日康复、健康回园！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 w14:paraId="485AB7C1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203_08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03_082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203_08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03_082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203_08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03_0821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203_08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03_0822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203_08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03_0803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203_08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203_0822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0862F3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越来越受孩子们的喜爱了。美工区中小朋友们在玩着泥工、自由创作皇冠、小蛇等；益智区中的俄罗斯方块、叠叠乐、动物农场都很受欢迎；图书区中刚增添了新的绘本，也吸引了好几个小朋友的到来。即将开放的走廊科探区、午睡室中的音乐区更是吸引人心。小朋友们在游戏中提高了同伴间的合作能力、自己的创意等。</w:t>
      </w:r>
    </w:p>
    <w:p w14:paraId="59BA05EB">
      <w:pPr>
        <w:jc w:val="center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203_09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203_0900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203_09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203_0902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 w14:paraId="4F0E78EB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203_09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203_0900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203_09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03_0900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户外活动---攀爬架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845772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攀爬架是孩子们最喜欢的游戏项目之一。他们主动帮忙铺好软垫，开始了今天的游戏。一开始孩子们各自选择不同的赛道挑战，有序游戏。之后在戴老师的引导下，孩子们调整了游戏的玩法，冲刺跳跃，挑战跳过或踩过独木桥。孩子们兴致高涨，个个积极参与呢！</w:t>
      </w:r>
    </w:p>
    <w:p w14:paraId="6B4B879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203_09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203_0927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203_09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203_0927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203_09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203_0928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203_09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203_0941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203_09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203_0942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203_09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203_0942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348E12CD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203_11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203_1117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203_1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203_1117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203_11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203_1117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1.今天孩子们带回了一张关于动物的调查表，请家长们和孩子一起用图片或者绘画的形式记录下来，并作文字解读哦！谢谢配合！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677231"/>
    <w:rsid w:val="39934616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7BB3189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720</Words>
  <Characters>752</Characters>
  <Lines>5</Lines>
  <Paragraphs>1</Paragraphs>
  <TotalTime>19</TotalTime>
  <ScaleCrop>false</ScaleCrop>
  <LinksUpToDate>false</LinksUpToDate>
  <CharactersWithSpaces>770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2024-12-03T04:56:25Z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