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一</w:t>
      </w:r>
      <w:bookmarkStart w:id="0" w:name="_GoBack"/>
      <w:bookmarkEnd w:id="0"/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 xml:space="preserve">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1C0F5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1.幼儿来园人数：应到32人，实到32人，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秦修诚、宋恬恬、杨梦露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李子木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上午回家。</w:t>
      </w:r>
    </w:p>
    <w:p w14:paraId="0AB978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685660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34C748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4"/>
          <w:szCs w:val="24"/>
          <w:lang w:val="en-US" w:eastAsia="zh-CN"/>
        </w:rPr>
        <w:t>1.综合：我知道的动物</w:t>
      </w:r>
    </w:p>
    <w:p w14:paraId="1546B463">
      <w:pPr>
        <w:spacing w:line="320" w:lineRule="exact"/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</w:rPr>
        <w:t>这是一节偏向于科学知识性的综合活动。动物世界种类繁多，但它们都有各自的名称、外形特征、生活习性等。</w:t>
      </w:r>
      <w:r>
        <w:rPr>
          <w:rFonts w:hint="eastAsia" w:ascii="宋体" w:hAnsi="宋体" w:eastAsia="宋体" w:cs="宋体"/>
          <w:kern w:val="0"/>
          <w:sz w:val="24"/>
          <w:szCs w:val="24"/>
        </w:rPr>
        <w:t>本节活动采用经验分享法，让孩子讲述自己所知道的动物，并乐意倾听同伴讲述，增加对动物的了解，满足幼儿的愿望和需求。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焦云舒、杨梦露、陈艺萱、张漪乐、王紫妍、赵毓宁、赵希羽、李兴琪、王凝音、朱琪玥、杨佳伊、左轶萱、徐亿涵、李伊一、高羽安、宋恬恬、罗景宸、郭煜霖、陈竞泽、贺健宸、肖尧、李梓朋、夏天一、郭颜睿、张一嘉、秦苏安、邵崔钰、张嘉辰、梁沐棉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t>能与同伴交流自己知道的动物的名称、叫声、走路方式、生活习性等特征。</w:t>
      </w:r>
    </w:p>
    <w:p w14:paraId="2E9E8B9E">
      <w:pPr>
        <w:spacing w:line="320" w:lineRule="exact"/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</w:pPr>
    </w:p>
    <w:p w14:paraId="640133BD">
      <w:pPr>
        <w:spacing w:line="320" w:lineRule="exact"/>
        <w:jc w:val="center"/>
        <w:rPr>
          <w:rFonts w:hint="default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区域活动篇</w:t>
      </w:r>
    </w:p>
    <w:p w14:paraId="789AFFF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8CAA9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2846705</wp:posOffset>
                </wp:positionH>
                <wp:positionV relativeFrom="paragraph">
                  <wp:posOffset>24765</wp:posOffset>
                </wp:positionV>
                <wp:extent cx="2458085" cy="512445"/>
                <wp:effectExtent l="4445" t="4445" r="13970" b="16510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512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6C4AB9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赵希羽在玩故事火车，左轶萱、朱琪玥在玩指偶讲故事。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4.15pt;margin-top:1.95pt;height:40.35pt;width:193.55pt;z-index:251660288;mso-width-relative:page;mso-height-relative:page;" fillcolor="#FFFFFF [3201]" filled="t" stroked="t" coordsize="21600,21600" o:gfxdata="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J4hwMHWAAAA&#10;CAEAAA8AAAAAAAAAAQAgAAAAIgAAAGRycy9kb3ducmV2LnhtbFBLAQIUABQAAAAIAIdO4kAvVtQa&#10;WAIAALc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C6C4AB9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赵希羽在玩故事火车，左轶萱、朱琪玥在玩指偶讲故事。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10795</wp:posOffset>
                </wp:positionH>
                <wp:positionV relativeFrom="paragraph">
                  <wp:posOffset>16510</wp:posOffset>
                </wp:positionV>
                <wp:extent cx="2458085" cy="512445"/>
                <wp:effectExtent l="4445" t="4445" r="13970" b="16510"/>
                <wp:wrapNone/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3635" y="7848600"/>
                          <a:ext cx="2458085" cy="512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F3DE8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秦苏安在玩中国地图的拼图，李伊一在玩水果数独。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85pt;margin-top:1.3pt;height:40.35pt;width:193.55pt;z-index:251659264;mso-width-relative:page;mso-height-relative:page;" fillcolor="#FFFFFF [3201]" filled="t" stroked="t" coordsize="21600,21600" o:gfxdata="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BE&#10;+Kfy0gAAAAYBAAAPAAAAAAAAAAEAIAAAACIAAABkcnMvZG93bnJldi54bWxQSwECFAAUAAAACACH&#10;TuJAfQ+y8GMCAADDBAAADgAAAAAAAAABACAAAAAhAQAAZHJzL2Uyb0RvYy54bWxQSwUGAAAAAAYA&#10;BgBZAQAA9g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3F3DE8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秦苏安在玩中国地图的拼图，李伊一在玩水果数独。</w:t>
                      </w:r>
                    </w:p>
                  </w:txbxContent>
                </v:textbox>
              </v:shape>
            </w:pict>
          </mc:Fallback>
        </mc:AlternateContent>
      </w:r>
    </w:p>
    <w:p w14:paraId="47A384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51AB3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F4F2F3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2919730</wp:posOffset>
                </wp:positionH>
                <wp:positionV relativeFrom="paragraph">
                  <wp:posOffset>6985</wp:posOffset>
                </wp:positionV>
                <wp:extent cx="2458085" cy="512445"/>
                <wp:effectExtent l="4445" t="4445" r="13970" b="16510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512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0D4881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李兴琪、王紫妍在自然材料拼搭。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9.9pt;margin-top:0.55pt;height:40.35pt;width:193.55pt;z-index:251661312;mso-width-relative:page;mso-height-relative:page;" fillcolor="#FFFFFF [3201]" filled="t" stroked="t" coordsize="21600,21600" o:gfxdata="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BqYHf81QAAAAgB&#10;AAAPAAAAAAAAAAEAIAAAACIAAABkcnMvZG93bnJldi54bWxQSwECFAAUAAAACACHTuJAmvj671cC&#10;AAC3BAAADgAAAAAAAAABACAAAAAk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70D4881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李兴琪、王紫妍在自然材料拼搭。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-113665</wp:posOffset>
                </wp:positionH>
                <wp:positionV relativeFrom="paragraph">
                  <wp:posOffset>26035</wp:posOffset>
                </wp:positionV>
                <wp:extent cx="2458085" cy="512445"/>
                <wp:effectExtent l="4445" t="4445" r="13970" b="1651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512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B682E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邵崔钰、罗景宸、李子木在拼搭雪花片。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8.95pt;margin-top:2.05pt;height:40.35pt;width:193.55pt;z-index:251662336;mso-width-relative:page;mso-height-relative:page;" fillcolor="#FFFFFF [3201]" filled="t" stroked="t" coordsize="21600,21600" o:gfxdata="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N56FI/WAAAA&#10;CAEAAA8AAAAAAAAAAQAgAAAAIgAAAGRycy9kb3ducmV2LnhtbFBLAQIUABQAAAAIAIdO4kCf5WIk&#10;WAIAALc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B682E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邵崔钰、罗景宸、李子木在拼搭雪花片。</w:t>
                      </w:r>
                    </w:p>
                  </w:txbxContent>
                </v:textbox>
              </v:shape>
            </w:pict>
          </mc:Fallback>
        </mc:AlternateContent>
      </w:r>
    </w:p>
    <w:p w14:paraId="419914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/>
        <w:jc w:val="both"/>
        <w:textAlignment w:val="auto"/>
        <w:rPr>
          <w:rFonts w:hint="default" w:ascii="宋体" w:hAnsi="宋体" w:eastAsia="宋体" w:cs="宋体"/>
          <w:b w:val="0"/>
          <w:bCs/>
          <w:kern w:val="0"/>
          <w:sz w:val="24"/>
          <w:szCs w:val="24"/>
          <w:lang w:val="en-US" w:eastAsia="zh-CN"/>
        </w:rPr>
      </w:pPr>
    </w:p>
    <w:p w14:paraId="6A829DD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25A37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24.12.2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未睡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上午回家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上午回家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未睡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未睡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未睡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373212C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056C66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★各位家长，秋冬季是传染病的高发时期，请大家及时关注幼儿身体状况，有不适情况及时告知班级老师哦！</w:t>
      </w:r>
    </w:p>
    <w:p w14:paraId="054D9C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2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7E0A5C"/>
    <w:rsid w:val="01B7115A"/>
    <w:rsid w:val="01EF2C7B"/>
    <w:rsid w:val="02327EB0"/>
    <w:rsid w:val="02395671"/>
    <w:rsid w:val="02EB5919"/>
    <w:rsid w:val="03AB7CC0"/>
    <w:rsid w:val="04044A8F"/>
    <w:rsid w:val="044C35E0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80961A7"/>
    <w:rsid w:val="08386984"/>
    <w:rsid w:val="083A5F79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C57350"/>
    <w:rsid w:val="15AE2711"/>
    <w:rsid w:val="15F0328F"/>
    <w:rsid w:val="16AC467B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8536FC"/>
    <w:rsid w:val="22AE5504"/>
    <w:rsid w:val="23EB4030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7B58"/>
    <w:rsid w:val="5131462A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C0B242B"/>
    <w:rsid w:val="5C0C6AB2"/>
    <w:rsid w:val="5C592653"/>
    <w:rsid w:val="5C8A6B4B"/>
    <w:rsid w:val="5CEE7D8C"/>
    <w:rsid w:val="5D620571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16E73BE"/>
    <w:rsid w:val="61E459BD"/>
    <w:rsid w:val="623D2AA3"/>
    <w:rsid w:val="627556DE"/>
    <w:rsid w:val="629D470C"/>
    <w:rsid w:val="64A5275E"/>
    <w:rsid w:val="65954C03"/>
    <w:rsid w:val="65B5759C"/>
    <w:rsid w:val="662D4191"/>
    <w:rsid w:val="6751163A"/>
    <w:rsid w:val="68CB6C40"/>
    <w:rsid w:val="690D615B"/>
    <w:rsid w:val="692F64ED"/>
    <w:rsid w:val="6951263B"/>
    <w:rsid w:val="6A9A24EF"/>
    <w:rsid w:val="6AAF47E9"/>
    <w:rsid w:val="6AB53940"/>
    <w:rsid w:val="6AF36149"/>
    <w:rsid w:val="6B89352C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657</Words>
  <Characters>672</Characters>
  <Lines>1</Lines>
  <Paragraphs>1</Paragraphs>
  <TotalTime>12</TotalTime>
  <ScaleCrop>false</ScaleCrop>
  <LinksUpToDate>false</LinksUpToDate>
  <CharactersWithSpaces>700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2024-12-02T06:12:19Z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0875835F255B4D34B973A9277952856A_13</vt:lpwstr>
  </property>
  <property fmtid="{D5CDD505-2E9C-101B-9397-08002B2CF9AE}" pid="5" name="commondata">
    <vt:lpwstr>eyJjb3VudCI6MiwiaGRpZCI6IjRlZDA0ZWVlNTFiN2U0MDhlODkyYzU1MjA5OWM2NWJkIiwidXNlckNvdW50IjoyfQ==</vt:lpwstr>
  </property>
</Properties>
</file>