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504D9B6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氟离子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171450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212.PNGIMG_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212.PNGIMG_82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524.PNGIMG_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524.PNGIMG_85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370205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8526.PNGIMG_8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526.PNGIMG_85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236855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527.PNGIMG_8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527.PNGIMG_85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528.PNGIMG_8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528.PNGIMG_85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C89A48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bookmarkEnd w:id="0"/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9EA30E7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991</Words>
  <Characters>1014</Characters>
  <Lines>10</Lines>
  <Paragraphs>2</Paragraphs>
  <TotalTime>5</TotalTime>
  <ScaleCrop>false</ScaleCrop>
  <LinksUpToDate>false</LinksUpToDate>
  <CharactersWithSpaces>1040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2024-11-29T05:43:28Z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D8D7619B56F64096986A47E875EE2013_13</vt:lpwstr>
  </property>
  <property fmtid="{D5CDD505-2E9C-101B-9397-08002B2CF9AE}" pid="5" name="commondata">
    <vt:lpwstr>eyJjb3VudCI6NywiaGRpZCI6IjgwMTFkOGIxOGI4YTJiZmJhMDYwMGRlZGE2MzM2NjlhIiwidXNlckNvdW50Ijo3fQ==</vt:lpwstr>
  </property>
</Properties>
</file>