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48781D6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集体活动：瓶子装饰画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今天小朋友一起讨论了我们搜集的瓶子要给他穿上美美的衣服，因此我们观赏了一些瓶子画。先在纸上设计出瓶子的美丽衣服。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190500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509.JPG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509.JPG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153670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533.JPGIMG_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533.JPGIMG_85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395605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8535.JPGIMG_8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535.JPGIMG_85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255905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536.JPGIMG_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536.JPGIMG_8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ge">
                    <wp:posOffset>146050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8543.JPGIMG_8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8543.JPGIMG_85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D22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5D746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ge">
                    <wp:posOffset>169545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8544.JPGIMG_8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8544.JPGIMG_85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21583613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725</Words>
  <Characters>748</Characters>
  <Lines>10</Lines>
  <Paragraphs>2</Paragraphs>
  <TotalTime>1</TotalTime>
  <ScaleCrop>false</ScaleCrop>
  <LinksUpToDate>false</LinksUpToDate>
  <CharactersWithSpaces>774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2024-11-29T07:55:28Z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2588AEB2480B4FF7B69A96A57DCEC5F0_13</vt:lpwstr>
  </property>
  <property fmtid="{D5CDD505-2E9C-101B-9397-08002B2CF9AE}" pid="5" name="commondata">
    <vt:lpwstr>eyJjb3VudCI6NywiaGRpZCI6IjgwMTFkOGIxOGI4YTJiZmJhMDYwMGRlZGE2MzM2NjlhIiwidXNlckNvdW50Ijo3fQ==</vt:lpwstr>
  </property>
</Properties>
</file>