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27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期三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，5人请假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591BA4D0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集体活动：装幸福的小瓶子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小朋友一起阅读了这一本关于幸福的书，大家能在里面了解到什么是幸福，去发现幸福。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184150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435.JPGIMG_8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435.JPGIMG_84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436.JPGIMG_8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436.JPGIMG_84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389255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8437.JPGIMG_8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437.JPGIMG_84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249555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441.JPGIMG_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441.JPGIMG_84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8442(1).JPGIMG_84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8442(1).JPGIMG_844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D22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5D746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ge">
                    <wp:posOffset>165735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8443.JPGIMG_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8443.JPGIMG_84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583613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776</Words>
  <Characters>799</Characters>
  <Lines>10</Lines>
  <Paragraphs>2</Paragraphs>
  <TotalTime>280</TotalTime>
  <ScaleCrop>false</ScaleCrop>
  <LinksUpToDate>false</LinksUpToDate>
  <CharactersWithSpaces>825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2024-11-29T05:11:23Z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57F76714691D4BDF8401E24EDD5AAEF4_13</vt:lpwstr>
  </property>
  <property fmtid="{D5CDD505-2E9C-101B-9397-08002B2CF9AE}" pid="5" name="commondata">
    <vt:lpwstr>eyJjb3VudCI6NywiaGRpZCI6IjgwMTFkOGIxOGI4YTJiZmJhMDYwMGRlZGE2MzM2NjlhIiwidXNlckNvdW50Ijo3fQ==</vt:lpwstr>
  </property>
</Properties>
</file>