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2024.11.19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/>
          <w:b/>
          <w:bCs/>
          <w:sz w:val="24"/>
          <w:szCs w:val="24"/>
          <w:lang w:val="en-US" w:eastAsia="zh-CN"/>
        </w:rPr>
        <w:t>金色的秋天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今天有没有幼儿请假，全部来园。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集体活动《综合：神奇的力1》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力是一个物体对另一个物体的作用，是物体运动的原因。生活中随处都有力存在，却看不见也，摸不着，只有在操作、观察、尝试中了解、感受力的存在和发现力的不同。本次活动主要是引导幼儿开展的各种小实验、小游戏，从中尝试感受、探索、发现力的神奇以及力与物体用运动的关系。同时引导幼儿能积极动手、动脑，参与小实验活动，从而萌发爱科学的积极情感。今天我们上了第一课时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宗韫玉、王诺婉、申晓文、冯欣、谭沁、徐佳伊、章昕媛、王若鑫、王秋瑶、徐筱晞、李慕妍、胡奕可、蒋翊晗、杨易、王知霖、徐梓赫、许诺言、周艺天、张悦威、阴少帅、徐诺、黄梓宸、吴文欣、魏锦宸、梁峻晰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在各种操作活动中，初步感受力，探索用力的大小、方向与物体运动的关系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！所有的小朋友都能够积极探索玩具的玩法，用不同的玩法探究力，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张奕涵、李璟睿、丁曼婷、郑书韵、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小朋友也用完整的语言表述了力的存在，知道用的力越大，玩具会弹得高或远。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王楷博、谌睿、刘锦宥、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小朋友也要在活动中耐心倾听哦。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8" name="图片 18" descr="f92f9ac5b6243c0f9e9ccc539e0f8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92f9ac5b6243c0f9e9ccc539e0f8bc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30b88489563ddcbc748ffb1218d57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0b88489563ddcbc748ffb1218d57a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0457b877d8caec50f4208a7e88ae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57b877d8caec50f4208a7e88ae14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44204e173f8012f1b0c932c4bf5d0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4204e173f8012f1b0c932c4bf5d0f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0" name="图片 10" descr="60d1c844f4f558dfc8f99803d9dc7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0d1c844f4f558dfc8f99803d9dc7e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4b4bc70dfca8e3112dd1475fb67851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b4bc70dfca8e3112dd1475fb67851c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我们一起来折纸吧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我们来玩头脑风暴，看看哪些能凑在一起变成10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e2d0b0c196615dccca61fd89fec453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2d0b0c196615dccca61fd89fec453f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167df73fa5e588b57c40d429840428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7df73fa5e588b57c40d429840428e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水墨画画点我喜欢的花吧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瞧我建构了一个火箭哦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052969d63a9a74ecfd090dc105f92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52969d63a9a74ecfd090dc105f925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bd078a81303cb83706ec1a9cbd24de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d078a81303cb83706ec1a9cbd24de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小球扑通可以通过那个轨道呢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彩泥来制作纸盘手工吧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中午吃的是红烧排骨、油麦菜炒香菇、裙带菜虾米汤、燕麦饭！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今天大多数小朋友都光盘啦，希望王诺碗、蒋翊晗小朋友加快些速度会更好哦！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：今天所有的小朋友都入睡！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219075" cy="219075"/>
            <wp:effectExtent l="0" t="0" r="9525" b="9525"/>
            <wp:docPr id="2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1"/>
          <w:szCs w:val="21"/>
        </w:rPr>
        <w:t>1.在家鼓励孩子多多练习跳绳。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EsImhkaWQiOiJmZTY1OWIyN2VlNTNjYTgxNmUxNzY3MGQwZTYyMTJmMCIsInVzZXJDb3VudCI6MTB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095148CC"/>
    <w:rsid w:val="1D304905"/>
    <w:rsid w:val="1F6A1AB0"/>
    <w:rsid w:val="26EA6C9B"/>
    <w:rsid w:val="27CC1ABA"/>
    <w:rsid w:val="27FA4F9E"/>
    <w:rsid w:val="287651B5"/>
    <w:rsid w:val="2B5B7EC1"/>
    <w:rsid w:val="339711AF"/>
    <w:rsid w:val="34FE402F"/>
    <w:rsid w:val="35AA570B"/>
    <w:rsid w:val="3838457E"/>
    <w:rsid w:val="3AE2207F"/>
    <w:rsid w:val="3E306125"/>
    <w:rsid w:val="3E9E109F"/>
    <w:rsid w:val="41BB5291"/>
    <w:rsid w:val="465D0193"/>
    <w:rsid w:val="471B5F8A"/>
    <w:rsid w:val="47E809DE"/>
    <w:rsid w:val="48185562"/>
    <w:rsid w:val="484715F8"/>
    <w:rsid w:val="4D412856"/>
    <w:rsid w:val="4D9670BD"/>
    <w:rsid w:val="4F543A9C"/>
    <w:rsid w:val="52D367DA"/>
    <w:rsid w:val="545437F9"/>
    <w:rsid w:val="55674105"/>
    <w:rsid w:val="55F0489E"/>
    <w:rsid w:val="588558E1"/>
    <w:rsid w:val="5C490534"/>
    <w:rsid w:val="5D847D1F"/>
    <w:rsid w:val="60C03693"/>
    <w:rsid w:val="654F45EB"/>
    <w:rsid w:val="6A3550F2"/>
    <w:rsid w:val="709779A9"/>
    <w:rsid w:val="72830C4F"/>
    <w:rsid w:val="74A76BEC"/>
    <w:rsid w:val="757852B2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721</Words>
  <Characters>731</Characters>
  <Lines>1</Lines>
  <Paragraphs>1</Paragraphs>
  <TotalTime>5</TotalTime>
  <ScaleCrop>false</ScaleCrop>
  <LinksUpToDate>false</LinksUpToDate>
  <CharactersWithSpaces>735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2024-11-19T11:47:13Z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E2E90F0770ED45A0AC019B84FC7656F6_13</vt:lpwstr>
  </property>
</Properties>
</file>