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6A884D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41128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| 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25C9D5EA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0B02E4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2535D004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2396490" cy="1440180"/>
            <wp:effectExtent l="0" t="0" r="3810" b="7620"/>
            <wp:docPr id="2" name="图片 2" descr="R-C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R-C (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FA801"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52EB0CF0">
      <w:pPr>
        <w:ind w:firstLine="480" w:firstLineChars="20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一眨眼又到了星期四！早晨真的很冷，北风呼呼地吹在脸上让人忍不住瑟缩起来。今天我们班共来园17人，3人请假。期待他们早日回园哦！</w:t>
      </w:r>
    </w:p>
    <w:p w14:paraId="2724BF23">
      <w:pPr>
        <w:jc w:val="both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  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41128_08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1128_0811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41128_080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1128_0807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AB7C1">
      <w:pPr>
        <w:jc w:val="both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41128_08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1128_0810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41128_08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1128_0811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0241128_08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1128_0813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    </w:t>
      </w:r>
    </w:p>
    <w:p w14:paraId="0E4853F8">
      <w:pPr>
        <w:ind w:firstLine="720" w:firstLineChars="200"/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590C51C5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陆陆续续地吃完了点心，做好区域计划进入了教室。。图书区的3位小朋友翻阅着书籍，时不时地指着书上的内容，小声地说着什么；益智区的宝贝们也在挑战着手中的游戏，平衡小人稳不稳、高不高，动物农场谁种的植物更多；万能工匠中的3位小朋友也在建构着自己的作品，想要大展身手……孩子们在不同的区域里开心的玩着游戏。</w:t>
      </w:r>
    </w:p>
    <w:p w14:paraId="7ECD61D5">
      <w:pPr>
        <w:jc w:val="center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41128_084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1128_0843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41128_084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1128_0843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41128_084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1128_08433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41128_084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1128_0844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41128_084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1128_08433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41128_084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1128_0843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163BD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户外活动---滑滑梯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28457728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今天的滑滑梯可真冷，北风不停地吹着，阳光也躲在了阴影里，但这丝毫没有影响到孩子们游戏的心情，他们个个迫不及待地开始了今天的游戏。</w:t>
      </w:r>
    </w:p>
    <w:p w14:paraId="318CAA2B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0" name="图片 20" descr="IMG_20241128_092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1128_0923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41128_092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1128_09234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41128_09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1128_0925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41128_093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1128_09310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41128_092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1128_09254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IMG_20241128_09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1128_09225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32E61"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集体活动---体育：看谁拍的稳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1F1995F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1"/>
        <w:jc w:val="left"/>
        <w:textAlignment w:val="auto"/>
        <w:rPr>
          <w:rFonts w:hint="eastAsia" w:ascii="宋体" w:hAnsi="宋体"/>
          <w:szCs w:val="21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球是幼儿常玩的玩具，中班的孩子已经接触过多种玩球方法，如：拍球、滚球、抛接等。本次活动是让幼儿在探索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拍球方法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的基础上，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学会定点拍球</w:t>
      </w:r>
      <w:r>
        <w:rPr>
          <w:rFonts w:hint="default" w:ascii="宋体" w:hAnsi="宋体" w:eastAsia="宋体" w:cs="宋体"/>
          <w:sz w:val="24"/>
          <w:szCs w:val="24"/>
          <w:lang w:val="en-US"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通过个体游戏、合作游戏的形式提高孩子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单手拍球的能力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 w14:paraId="5D1C9FFF">
      <w:pPr>
        <w:jc w:val="center"/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8" name="图片 28" descr="55A72F265B6787097C722295E6A07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55A72F265B6787097C722295E6A077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7" name="图片 27" descr="939C7AE4531099A16CE092EBAFC5ED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939C7AE4531099A16CE092EBAFC5ED7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6" name="图片 26" descr="0565B8810DA0784C3C1695D75D458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565B8810DA0784C3C1695D75D45885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5" name="图片 25" descr="12842F827455A6776798200E68DFCF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2842F827455A6776798200E68DFCF4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4" name="图片 24" descr="A86ED5DF1E4AC78FBBF8492D4FA8CA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A86ED5DF1E4AC78FBBF8492D4FA8CAD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A694A15A54D33C98CDF4E25D449DAC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A694A15A54D33C98CDF4E25D449DAC1E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AF64F33D70D788CE18507916DE78B4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AF64F33D70D788CE18507916DE78B4F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E3B0989C2D83A6C449FBB96C52B1ED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E3B0989C2D83A6C449FBB96C52B1ED9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9" name="图片 29" descr="4A33B2726BC3AE833A820C5E7BC671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A33B2726BC3AE833A820C5E7BC6718D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3B5A0">
      <w:pPr>
        <w:jc w:val="center"/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1015"/>
        <w:gridCol w:w="915"/>
        <w:gridCol w:w="1278"/>
        <w:gridCol w:w="709"/>
        <w:gridCol w:w="929"/>
      </w:tblGrid>
      <w:tr w14:paraId="4504AA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restart"/>
          </w:tcPr>
          <w:p w14:paraId="6ED56A79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32CF0CB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3736B94E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6AE5832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5C8BF408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7ECC87A8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678BF5F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7F6C1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 w14:paraId="73D37E35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39D5269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 w:val="continue"/>
          </w:tcPr>
          <w:p w14:paraId="12C40733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 w:val="continue"/>
          </w:tcPr>
          <w:p w14:paraId="64EEB55F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15" w:type="dxa"/>
          </w:tcPr>
          <w:p w14:paraId="4B27839E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915" w:type="dxa"/>
          </w:tcPr>
          <w:p w14:paraId="415D7657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278" w:type="dxa"/>
          </w:tcPr>
          <w:p w14:paraId="2BD32506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 w:val="continue"/>
          </w:tcPr>
          <w:p w14:paraId="7AC2A97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 w:val="continue"/>
          </w:tcPr>
          <w:p w14:paraId="7F613137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5116C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33130A1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7BFF2A87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1630BC8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634E2D4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340AEED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89CE85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7FC0348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64A820C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73CDDCE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1DF07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968FE3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51532FDE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099C71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380024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1B97BF2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BE0B15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850E57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32C5CC7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A6B78F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2B12D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</w:trPr>
        <w:tc>
          <w:tcPr>
            <w:tcW w:w="780" w:type="dxa"/>
            <w:vAlign w:val="center"/>
          </w:tcPr>
          <w:p w14:paraId="64E1E23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6193F86C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37B4094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4974A3C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9573A2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074C0C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63781C8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287A6C1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7A878B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6656BD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5563B06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35118067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3C9A683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6D471BD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 w14:paraId="263C125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shd w:val="clear" w:color="auto" w:fill="auto"/>
            <w:vAlign w:val="top"/>
          </w:tcPr>
          <w:p w14:paraId="40412CE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78" w:type="dxa"/>
            <w:shd w:val="clear" w:color="auto" w:fill="auto"/>
            <w:vAlign w:val="top"/>
          </w:tcPr>
          <w:p w14:paraId="777608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shd w:val="clear" w:color="auto" w:fill="auto"/>
            <w:vAlign w:val="top"/>
          </w:tcPr>
          <w:p w14:paraId="7C6F976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shd w:val="clear" w:color="auto" w:fill="auto"/>
            <w:vAlign w:val="top"/>
          </w:tcPr>
          <w:p w14:paraId="2DB5E8B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49B911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 w14:paraId="7841959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25877566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A933A1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5F070F8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4A8F7CD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5110085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7F1B36E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4B368F6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01FC050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4EFB41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 w14:paraId="3695492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3A632E9D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112D151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16E0103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 w14:paraId="7DB2B30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shd w:val="clear" w:color="auto" w:fill="auto"/>
            <w:vAlign w:val="top"/>
          </w:tcPr>
          <w:p w14:paraId="61096FA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78" w:type="dxa"/>
            <w:shd w:val="clear" w:color="auto" w:fill="auto"/>
            <w:vAlign w:val="top"/>
          </w:tcPr>
          <w:p w14:paraId="3527538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shd w:val="clear" w:color="auto" w:fill="auto"/>
            <w:vAlign w:val="top"/>
          </w:tcPr>
          <w:p w14:paraId="7FA54EF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shd w:val="clear" w:color="auto" w:fill="auto"/>
            <w:vAlign w:val="top"/>
          </w:tcPr>
          <w:p w14:paraId="30F3B86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4EFB09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1C8973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1B856100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123C37C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4245154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D47A8A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94CA60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C6F687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2202A06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6D1101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D37B6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0FDC64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3356874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F86C7A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754310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 w14:paraId="4CB1AA2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shd w:val="clear" w:color="auto" w:fill="auto"/>
            <w:vAlign w:val="top"/>
          </w:tcPr>
          <w:p w14:paraId="16778CD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78" w:type="dxa"/>
            <w:shd w:val="clear" w:color="auto" w:fill="auto"/>
            <w:vAlign w:val="top"/>
          </w:tcPr>
          <w:p w14:paraId="188133D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shd w:val="clear" w:color="auto" w:fill="auto"/>
            <w:vAlign w:val="top"/>
          </w:tcPr>
          <w:p w14:paraId="4819522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shd w:val="clear" w:color="auto" w:fill="auto"/>
            <w:vAlign w:val="top"/>
          </w:tcPr>
          <w:p w14:paraId="39FA91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016843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91FEC1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4C52C5C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4944F7F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039E4A8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869BF7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04A433F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E5D544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5758CC6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7B75498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2EDE4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D2C3ED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777FB59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70810E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7F1A8A90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5CFFDB9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054DC1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1EB9948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1984D79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5D99D3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5BBD2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1FC2BB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5FFEA6F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3B366F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58CDF9B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3F5300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337F2FC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3F74FF6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404236C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1B7823D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7E43F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D27403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5B6FD9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7D530E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33EFE52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02B2AEA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1B18E9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B6A112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5DDF2B8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32A139F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207DE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DBCFF8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38D4036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06CEA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1132ADB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4A16268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01225E6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3D83C5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3686B7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42D2AB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1A5A40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EE125F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0DA506D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7601B8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1FB1994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343E750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639439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2EBD8C9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11EE8ED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1AF9C3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68AB04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384911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FFF40E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A66907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6619123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011010E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7226BA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C52822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487C424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1EB75D6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117D4B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364FA81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1C059F1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B53D30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44F0FA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049448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11B98F5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3F6A27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05225B1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59A187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69C813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9183F5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D6203C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ECBE99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0E099EB7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1BED42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A1A0FE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9AD80B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086CB97F"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AAB01C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048A57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46214C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36AB22F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5ACA775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0466714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 w14:paraId="40A31AF3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 w14:paraId="76DA119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 w14:paraId="668FD83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49B54543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930F5DF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9F434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1F973F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3385CD3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48A086B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8EED31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 w14:paraId="74C6B48E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</w:tcPr>
          <w:p w14:paraId="76F04461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 w14:paraId="71A8DEA0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540039D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21CF5F0C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4181F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05AEDC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2C52750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797074EE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0EA5BA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 w14:paraId="2DEA967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 w14:paraId="1415E88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</w:tcPr>
          <w:p w14:paraId="05A3DD1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2A9095F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6BF5562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</w:tbl>
    <w:p w14:paraId="155CDD3E">
      <w:pPr>
        <w:jc w:val="center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32" name="图片 32" descr="IMG_20241128_11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0241128_11172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bookmarkStart w:id="0" w:name="_GoBack"/>
      <w:bookmarkEnd w:id="0"/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31" name="图片 31" descr="IMG_20241128_11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0241128_11171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30" name="图片 30" descr="IMG_20241128_11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41128_11171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3D1B9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4F7069DE"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1.最近我们一直在练习拍球，大部分孩子已经学会拍球啦，真的很棒！但是会连续拍球、控球的小朋友还比较少，家长们在空余时间也可以和孩子一起练习哦！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65A39A">
    <w:pPr>
      <w:pStyle w:val="4"/>
    </w:pPr>
  </w:p>
  <w:p w14:paraId="2ECBB48A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54D2E6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00014C0F"/>
    <w:rsid w:val="00182A79"/>
    <w:rsid w:val="002A0E92"/>
    <w:rsid w:val="002F43F3"/>
    <w:rsid w:val="00316F36"/>
    <w:rsid w:val="00333288"/>
    <w:rsid w:val="003874C5"/>
    <w:rsid w:val="00447F93"/>
    <w:rsid w:val="004D2C0A"/>
    <w:rsid w:val="004E0C50"/>
    <w:rsid w:val="00514F8A"/>
    <w:rsid w:val="005B6D9F"/>
    <w:rsid w:val="005E3388"/>
    <w:rsid w:val="006871A6"/>
    <w:rsid w:val="00764CE7"/>
    <w:rsid w:val="0086673A"/>
    <w:rsid w:val="008C0EEF"/>
    <w:rsid w:val="008C7DF6"/>
    <w:rsid w:val="00911E3C"/>
    <w:rsid w:val="00987DD7"/>
    <w:rsid w:val="009A47BB"/>
    <w:rsid w:val="009D6B1F"/>
    <w:rsid w:val="00A04101"/>
    <w:rsid w:val="00A135F1"/>
    <w:rsid w:val="00AA1509"/>
    <w:rsid w:val="00AE5171"/>
    <w:rsid w:val="00B802BF"/>
    <w:rsid w:val="00BA7A8E"/>
    <w:rsid w:val="00BE2179"/>
    <w:rsid w:val="00BE3989"/>
    <w:rsid w:val="00C10CEC"/>
    <w:rsid w:val="00CB6763"/>
    <w:rsid w:val="00E23710"/>
    <w:rsid w:val="00ED7832"/>
    <w:rsid w:val="00F144BD"/>
    <w:rsid w:val="00F840B1"/>
    <w:rsid w:val="02373186"/>
    <w:rsid w:val="04493279"/>
    <w:rsid w:val="04820049"/>
    <w:rsid w:val="052F5AF6"/>
    <w:rsid w:val="0562798B"/>
    <w:rsid w:val="05CA13F7"/>
    <w:rsid w:val="07727C89"/>
    <w:rsid w:val="079F7689"/>
    <w:rsid w:val="080961A7"/>
    <w:rsid w:val="088D2CC5"/>
    <w:rsid w:val="0A2A10EE"/>
    <w:rsid w:val="0A866DA8"/>
    <w:rsid w:val="0BC80F11"/>
    <w:rsid w:val="0DD342C6"/>
    <w:rsid w:val="0E570FF3"/>
    <w:rsid w:val="0E672DF3"/>
    <w:rsid w:val="0F173266"/>
    <w:rsid w:val="0F190578"/>
    <w:rsid w:val="107F571D"/>
    <w:rsid w:val="10B30067"/>
    <w:rsid w:val="112540E8"/>
    <w:rsid w:val="11FD9232"/>
    <w:rsid w:val="122B47DB"/>
    <w:rsid w:val="12E21C96"/>
    <w:rsid w:val="13420EB3"/>
    <w:rsid w:val="14C57350"/>
    <w:rsid w:val="1528654B"/>
    <w:rsid w:val="155148D1"/>
    <w:rsid w:val="15780A16"/>
    <w:rsid w:val="159B0DA5"/>
    <w:rsid w:val="15E70875"/>
    <w:rsid w:val="16174941"/>
    <w:rsid w:val="16A70E2C"/>
    <w:rsid w:val="17B34C1A"/>
    <w:rsid w:val="17BE22F5"/>
    <w:rsid w:val="18E849B9"/>
    <w:rsid w:val="1AC76DF0"/>
    <w:rsid w:val="1AE8027C"/>
    <w:rsid w:val="1BB2279C"/>
    <w:rsid w:val="1C0913E0"/>
    <w:rsid w:val="1C11478D"/>
    <w:rsid w:val="1C2213A3"/>
    <w:rsid w:val="1CF33FB1"/>
    <w:rsid w:val="1D1B4DD6"/>
    <w:rsid w:val="1E7A40B0"/>
    <w:rsid w:val="1EF22D41"/>
    <w:rsid w:val="1F18274B"/>
    <w:rsid w:val="2065239C"/>
    <w:rsid w:val="206936D5"/>
    <w:rsid w:val="214E09D6"/>
    <w:rsid w:val="2164721B"/>
    <w:rsid w:val="21CB6D00"/>
    <w:rsid w:val="220C49FD"/>
    <w:rsid w:val="224A7EBD"/>
    <w:rsid w:val="2366174D"/>
    <w:rsid w:val="23776B7D"/>
    <w:rsid w:val="23EB4030"/>
    <w:rsid w:val="25552ACE"/>
    <w:rsid w:val="259F0749"/>
    <w:rsid w:val="25B82EE2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2D5BB0"/>
    <w:rsid w:val="2DA57D7C"/>
    <w:rsid w:val="2E0A44E1"/>
    <w:rsid w:val="2E737132"/>
    <w:rsid w:val="2ECA5923"/>
    <w:rsid w:val="2F020938"/>
    <w:rsid w:val="305D382D"/>
    <w:rsid w:val="30A763DE"/>
    <w:rsid w:val="30D463D0"/>
    <w:rsid w:val="33296E30"/>
    <w:rsid w:val="33AD715A"/>
    <w:rsid w:val="34045C56"/>
    <w:rsid w:val="343A1118"/>
    <w:rsid w:val="34681FC7"/>
    <w:rsid w:val="346C3E22"/>
    <w:rsid w:val="347F11A8"/>
    <w:rsid w:val="35FBF44D"/>
    <w:rsid w:val="364B5D9F"/>
    <w:rsid w:val="367B6228"/>
    <w:rsid w:val="37794189"/>
    <w:rsid w:val="37935CC0"/>
    <w:rsid w:val="37D42893"/>
    <w:rsid w:val="37F9BC48"/>
    <w:rsid w:val="38FD6262"/>
    <w:rsid w:val="39677231"/>
    <w:rsid w:val="39934616"/>
    <w:rsid w:val="39AFA0C9"/>
    <w:rsid w:val="39D7D09D"/>
    <w:rsid w:val="39EF870C"/>
    <w:rsid w:val="3A411471"/>
    <w:rsid w:val="3A75471B"/>
    <w:rsid w:val="3A772BAB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9A18C8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71F22FF"/>
    <w:rsid w:val="47573A97"/>
    <w:rsid w:val="47B7762C"/>
    <w:rsid w:val="4A0C53A5"/>
    <w:rsid w:val="4AE449D4"/>
    <w:rsid w:val="4B954FA8"/>
    <w:rsid w:val="4BFFE1E8"/>
    <w:rsid w:val="4D3C03EF"/>
    <w:rsid w:val="4D3C14C9"/>
    <w:rsid w:val="4DD70B1D"/>
    <w:rsid w:val="4DE05C75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B3565"/>
    <w:rsid w:val="59FE24CC"/>
    <w:rsid w:val="5A9039BA"/>
    <w:rsid w:val="5AA853CF"/>
    <w:rsid w:val="5ACC7A5C"/>
    <w:rsid w:val="5CF90EE1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3BE292C"/>
    <w:rsid w:val="64A5275E"/>
    <w:rsid w:val="653E3FDD"/>
    <w:rsid w:val="65954C03"/>
    <w:rsid w:val="65D74060"/>
    <w:rsid w:val="67033D94"/>
    <w:rsid w:val="67A0736B"/>
    <w:rsid w:val="67BB3189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7" Type="http://schemas.openxmlformats.org/officeDocument/2006/relationships/fontTable" Target="fontTable.xml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4</Pages>
  <Words>648</Words>
  <Characters>678</Characters>
  <Lines>5</Lines>
  <Paragraphs>1</Paragraphs>
  <TotalTime>12</TotalTime>
  <ScaleCrop>false</ScaleCrop>
  <LinksUpToDate>false</LinksUpToDate>
  <CharactersWithSpaces>715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路卡Lucy</cp:lastModifiedBy>
  <cp:lastPrinted>2023-02-14T23:53:00Z</cp:lastPrinted>
  <dcterms:modified xsi:type="dcterms:W3CDTF">2024-11-28T05:55:36Z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