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10.30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45085</wp:posOffset>
            </wp:positionV>
            <wp:extent cx="1731010" cy="1731010"/>
            <wp:effectExtent l="0" t="0" r="2540" b="2540"/>
            <wp:wrapNone/>
            <wp:docPr id="18" name="图片 18" descr="C:\Users\13054\Desktop\动态照片\10.30\IMG_20241030_082735.jpgIMG_20241030_08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动态照片\10.30\IMG_20241030_082735.jpgIMG_20241030_08273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10795</wp:posOffset>
            </wp:positionV>
            <wp:extent cx="1690370" cy="1690370"/>
            <wp:effectExtent l="0" t="0" r="5080" b="5080"/>
            <wp:wrapNone/>
            <wp:docPr id="16" name="图片 16" descr="C:\Users\13054\Desktop\动态照片\10.30\IMG_20241030_082702.jpgIMG_20241030_08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054\Desktop\动态照片\10.30\IMG_20241030_082702.jpgIMG_20241030_0827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11430</wp:posOffset>
                </wp:positionV>
                <wp:extent cx="2831465" cy="309880"/>
                <wp:effectExtent l="4445" t="4445" r="1206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28314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开心户外。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1pt;margin-top:0.9pt;height:24.4pt;width:222.95pt;z-index:251673600;mso-width-relative:page;mso-height-relative:page;" fillcolor="#FFFFFF [3201]" filled="t" stroked="t" coordsize="21600,21600" o:gfxdata="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/wkSfUAAAACAEAAA8AAAAAAAAAAQAgAAAAIgAAAGRycy9kb3ducmV2LnhtbFBLAQIUABQA&#10;AAAIAIdO4kCNDeDYZgIAAMMEAAAOAAAAAAAAAAEAIAAAACM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开心户外。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127635</wp:posOffset>
            </wp:positionV>
            <wp:extent cx="1714500" cy="1714500"/>
            <wp:effectExtent l="0" t="0" r="0" b="0"/>
            <wp:wrapNone/>
            <wp:docPr id="23" name="图片 23" descr="C:\Users\13054\Desktop\动态照片\10.30\IMG_20241030_082746.jpgIMG_20241030_08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动态照片\10.30\IMG_20241030_082746.jpgIMG_20241030_08274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133985</wp:posOffset>
            </wp:positionV>
            <wp:extent cx="1666875" cy="1666875"/>
            <wp:effectExtent l="0" t="0" r="0" b="0"/>
            <wp:wrapNone/>
            <wp:docPr id="7" name="图片 7" descr="C:\Users\13054\Desktop\动态照片\10.30\IMG_20241030_082640.jpgIMG_20241030_08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054\Desktop\动态照片\10.30\IMG_20241030_082640.jpgIMG_20241030_08264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15875</wp:posOffset>
                </wp:positionV>
                <wp:extent cx="2769870" cy="309880"/>
                <wp:effectExtent l="4445" t="4445" r="698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大胆尝试。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5pt;margin-top:1.25pt;height:24.4pt;width:218.1pt;z-index:251674624;mso-width-relative:page;mso-height-relative:page;" fillcolor="#FFFFFF [3201]" filled="t" stroked="t" coordsize="21600,21600" o:gfxdata="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ElGZNUA&#10;AAAIAQAADwAAAAAAAAABACAAAAAiAAAAZHJzL2Rvd25yZXYueG1sUEsBAhQAFAAAAAgAh07iQPeU&#10;3SlbAgAAtw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大胆尝试。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135255</wp:posOffset>
            </wp:positionV>
            <wp:extent cx="1785620" cy="1785620"/>
            <wp:effectExtent l="0" t="0" r="5080" b="5080"/>
            <wp:wrapNone/>
            <wp:docPr id="32" name="图片 32" descr="C:\Users\13054\Desktop\动态照片\10.30\IMG_20241030_082849.jpgIMG_20241030_08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动态照片\10.30\IMG_20241030_082849.jpgIMG_20241030_08284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135890</wp:posOffset>
            </wp:positionV>
            <wp:extent cx="1747520" cy="1747520"/>
            <wp:effectExtent l="0" t="0" r="5080" b="5080"/>
            <wp:wrapNone/>
            <wp:docPr id="20" name="图片 20" descr="C:\Users\13054\Desktop\动态照片\10.30\IMG_20241030_082817.jpgIMG_20241030_08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动态照片\10.30\IMG_20241030_082817.jpgIMG_20241030_0828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33020</wp:posOffset>
                </wp:positionV>
                <wp:extent cx="2710815" cy="309880"/>
                <wp:effectExtent l="4445" t="4445" r="889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观察小鸡。         站得高，看得远。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55pt;margin-top:2.6pt;height:24.4pt;width:213.45pt;z-index:251675648;mso-width-relative:page;mso-height-relative:page;" fillcolor="#FFFFFF [3201]" filled="t" stroked="t" coordsize="21600,21600" o:gfxdata="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5JumrV&#10;AAAACAEAAA8AAAAAAAAAAQAgAAAAIgAAAGRycy9kb3ducmV2LnhtbFBLAQIUABQAAAAIAIdO4kAw&#10;E5DUXAIAALc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观察小鸡。         站得高，看得远。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集体活动——数学：蔬果接龙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593725</wp:posOffset>
            </wp:positionV>
            <wp:extent cx="1976755" cy="1976755"/>
            <wp:effectExtent l="0" t="0" r="4445" b="4445"/>
            <wp:wrapNone/>
            <wp:docPr id="6" name="图片 6" descr="C:\Users\13054\Desktop\动态照片\10.30\IMG_20241030_105126.jpgIMG_20241030_10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动态照片\10.30\IMG_20241030_105126.jpgIMG_20241030_10512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蔬菜接龙是指将多张卡片首尾相接连成一长条，本次活动欲提供给幼儿蔬菜接龙卡，每张卡片上画有不同数量的数字和蔬菜。玩的时候要先点数卡片尾部物体的数量，再找出能表示其总数的数字卡片排在后面，相同数量的数物相接，直至把所有的卡片连接完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16510</wp:posOffset>
            </wp:positionV>
            <wp:extent cx="1919605" cy="1919605"/>
            <wp:effectExtent l="0" t="0" r="4445" b="4445"/>
            <wp:wrapNone/>
            <wp:docPr id="5" name="图片 5" descr="C:\Users\13054\Desktop\动态照片\10.30\IMG_20241030_103446.jpgIMG_20241030_10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动态照片\10.30\IMG_20241030_103446.jpgIMG_20241030_10344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31115</wp:posOffset>
                </wp:positionV>
                <wp:extent cx="5237480" cy="309880"/>
                <wp:effectExtent l="4445" t="4445" r="635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4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/>
                                <w:color w:val="0D0D0D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今天老师带来了很多的蔬菜宝宝，你们认不认识他们吗？都有什么蔬菜？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快</w:t>
                            </w:r>
                            <w:r>
                              <w:rPr>
                                <w:rFonts w:hint="eastAsia" w:ascii="宋体" w:hAnsi="宋体"/>
                                <w:color w:val="0D0D0D"/>
                                <w:szCs w:val="21"/>
                                <w:lang w:val="en-US" w:eastAsia="zh-CN"/>
                              </w:rPr>
                              <w:t>来数一数。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5pt;margin-top:2.45pt;height:24.4pt;width:412.4pt;z-index:251678720;mso-width-relative:page;mso-height-relative:page;" fillcolor="#FFFFFF [3201]" filled="t" stroked="t" coordsize="21600,21600" o:gfxdata="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72fNL9QAAAAHAQAA&#10;DwAAAAAAAAABACAAAAAiAAAAZHJzL2Rvd25yZXYueG1sUEsBAhQAFAAAAAgAh07iQJhcO29WAgAA&#10;uQQAAA4AAAAAAAAAAQAgAAAAI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/>
                          <w:color w:val="0D0D0D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今天老师带来了很多的蔬菜宝宝，你们认不认识他们吗？都有什么蔬菜？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快</w:t>
                      </w:r>
                      <w:r>
                        <w:rPr>
                          <w:rFonts w:hint="eastAsia" w:ascii="宋体" w:hAnsi="宋体"/>
                          <w:color w:val="0D0D0D"/>
                          <w:szCs w:val="21"/>
                          <w:lang w:val="en-US" w:eastAsia="zh-CN"/>
                        </w:rPr>
                        <w:t>来数一数。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30480</wp:posOffset>
            </wp:positionV>
            <wp:extent cx="1661795" cy="1661795"/>
            <wp:effectExtent l="0" t="0" r="5080" b="5080"/>
            <wp:wrapNone/>
            <wp:docPr id="8" name="图片 8" descr="C:\Users\13054\Desktop\动态照片\10.30\IMG_20241030_105027.jpgIMG_20241030_10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054\Desktop\动态照片\10.30\IMG_20241030_105027.jpgIMG_20241030_10502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55245</wp:posOffset>
            </wp:positionV>
            <wp:extent cx="1661795" cy="1661795"/>
            <wp:effectExtent l="0" t="0" r="5080" b="5080"/>
            <wp:wrapNone/>
            <wp:docPr id="9" name="图片 9" descr="C:\Users\13054\Desktop\动态照片\10.30\IMG_20241030_105034.jpgIMG_20241030_1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054\Desktop\动态照片\10.30\IMG_20241030_105034.jpgIMG_20241030_10503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194310</wp:posOffset>
                </wp:positionV>
                <wp:extent cx="5287010" cy="671195"/>
                <wp:effectExtent l="5080" t="4445" r="13335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挑选出你最喜欢的一个水果放在第一位，按照刚才的过程把水果和数字排成一排。</w:t>
                            </w:r>
                          </w:p>
                          <w:p>
                            <w:pPr>
                              <w:spacing w:line="360" w:lineRule="exact"/>
                              <w:ind w:firstLine="420" w:firstLineChars="200"/>
                              <w:rPr>
                                <w:rFonts w:hint="eastAsia" w:ascii="宋体" w:hAnsi="宋体"/>
                                <w:color w:val="0D0D0D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15.3pt;height:52.85pt;width:416.3pt;z-index:251680768;mso-width-relative:page;mso-height-relative:page;" fillcolor="#FFFFFF [3201]" filled="t" stroked="t" coordsize="21600,21600" o:gfxdata="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7kXz1QAAAAgB&#10;AAAPAAAAAAAAAAEAIAAAACIAAABkcnMvZG93bnJldi54bWxQSwECFAAUAAAACACHTuJAKTwawlcC&#10;AAC5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挑选出你最喜欢的一个水果放在第一位，按照刚才的过程把水果和数字排成一排。</w:t>
                      </w:r>
                    </w:p>
                    <w:p>
                      <w:pPr>
                        <w:spacing w:line="360" w:lineRule="exact"/>
                        <w:ind w:firstLine="420" w:firstLineChars="200"/>
                        <w:rPr>
                          <w:rFonts w:hint="eastAsia" w:ascii="宋体" w:hAnsi="宋体"/>
                          <w:color w:val="0D0D0D"/>
                          <w:szCs w:val="21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210820</wp:posOffset>
            </wp:positionV>
            <wp:extent cx="1661795" cy="1661795"/>
            <wp:effectExtent l="0" t="0" r="5080" b="5080"/>
            <wp:wrapNone/>
            <wp:docPr id="11" name="图片 11" descr="C:\Users\13054\Desktop\动态照片\10.30\IMG_20241030_104906.jpgIMG_20241030_10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054\Desktop\动态照片\10.30\IMG_20241030_104906.jpgIMG_20241030_10490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248920</wp:posOffset>
            </wp:positionV>
            <wp:extent cx="1661795" cy="1661795"/>
            <wp:effectExtent l="0" t="0" r="5080" b="5080"/>
            <wp:wrapNone/>
            <wp:docPr id="10" name="图片 10" descr="C:\Users\13054\Desktop\动态照片\10.30\IMG_20241030_104927.jpgIMG_20241030_10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054\Desktop\动态照片\10.30\IMG_20241030_104927.jpgIMG_20241030_10492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52070</wp:posOffset>
                </wp:positionV>
                <wp:extent cx="4855210" cy="428625"/>
                <wp:effectExtent l="4445" t="4445" r="762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35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幼儿操作，教师重点关注孩子的操作习惯，提醒幼儿不要和旁边的孩子材料混在一起。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4.1pt;height:33.75pt;width:382.3pt;z-index:251679744;mso-width-relative:page;mso-height-relative:page;" fillcolor="#FFFFFF [3201]" filled="t" stroked="t" coordsize="21600,21600" o:gfxdata="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IMoqLVAAAACAEA&#10;AA8AAAAAAAAAAQAgAAAAIgAAAGRycy9kb3ducmV2LnhtbFBLAQIUABQAAAAIAIdO4kAe38gzVgIA&#10;ALk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35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幼儿操作，教师重点关注孩子的操作习惯，提醒幼儿不要和旁边的孩子材料混在一起。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38735</wp:posOffset>
            </wp:positionV>
            <wp:extent cx="1773555" cy="1773555"/>
            <wp:effectExtent l="0" t="0" r="7620" b="7620"/>
            <wp:wrapNone/>
            <wp:docPr id="17" name="图片 17" descr="C:\Users\13054\Desktop\动态照片\10.30\IMG_20241030_093352.jpgIMG_20241030_09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054\Desktop\动态照片\10.30\IMG_20241030_093352.jpgIMG_20241030_09335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13335</wp:posOffset>
            </wp:positionV>
            <wp:extent cx="1826260" cy="1826260"/>
            <wp:effectExtent l="0" t="0" r="2540" b="2540"/>
            <wp:wrapNone/>
            <wp:docPr id="25" name="图片 25" descr="C:\Users\13054\Desktop\动态照片\10.30\IMG_20241030_081331.jpgIMG_20241030_08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054\Desktop\动态照片\10.30\IMG_20241030_081331.jpgIMG_20241030_0813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思考搭什么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66.4pt;z-index:251687936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思考搭什么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65405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观察小鸟。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15pt;height:24.45pt;width:167.5pt;z-index:251684864;mso-width-relative:page;mso-height-relative:page;" fillcolor="#FFFFFF [3201]" filled="t" stroked="t" coordsize="21600,21600" o:gfxdata="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Bqo/81QAAAAgB&#10;AAAPAAAAAAAAAAEAIAAAACIAAABkcnMvZG93bnJldi54bWxQSwECFAAUAAAACACHTuJATmncOlcC&#10;AAC5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观察小鸟。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194945</wp:posOffset>
            </wp:positionV>
            <wp:extent cx="2106295" cy="2106295"/>
            <wp:effectExtent l="0" t="0" r="8255" b="8255"/>
            <wp:wrapNone/>
            <wp:docPr id="26" name="图片 26" descr="C:\Users\13054\Desktop\动态照片\10.30\IMG_20241030_093613.jpgIMG_20241030_09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054\Desktop\动态照片\10.30\IMG_20241030_093613.jpgIMG_20241030_09361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65405</wp:posOffset>
            </wp:positionV>
            <wp:extent cx="1992630" cy="1992630"/>
            <wp:effectExtent l="0" t="0" r="7620" b="7620"/>
            <wp:wrapNone/>
            <wp:docPr id="27" name="图片 27" descr="C:\Users\13054\Desktop\动态照片\10.30\IMG_20241030_093606.jpgIMG_20241030_09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054\Desktop\动态照片\10.30\IMG_20241030_093606.jpgIMG_20241030_09360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88900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磁力小车大赛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45pt;margin-top:7pt;height:24.4pt;width:178.6pt;z-index:251688960;mso-width-relative:page;mso-height-relative:page;" fillcolor="#FFFFFF [3201]" filled="t" stroked="t" coordsize="21600,21600" o:gfxdata="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OIvyd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磁力小车大赛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60325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蛇形棋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45pt;margin-top:4.75pt;height:24.4pt;width:166.8pt;z-index:251683840;mso-width-relative:page;mso-height-relative:page;" fillcolor="#FFFFFF [3201]" filled="t" stroked="t" coordsize="21600,21600" o:gfxdata="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rzSIp1AAA&#10;AAcBAAAPAAAAAAAAAAEAIAAAACIAAABkcnMvZG93bnJldi54bWxQSwECFAAUAAAACACHTuJAH+8C&#10;vF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蛇形棋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80645</wp:posOffset>
            </wp:positionV>
            <wp:extent cx="1987550" cy="1987550"/>
            <wp:effectExtent l="0" t="0" r="3175" b="3175"/>
            <wp:wrapNone/>
            <wp:docPr id="21" name="图片 21" descr="C:\Users\13054\Desktop\动态照片\10.30\IMG_20241030_101553.jpgIMG_20241030_1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054\Desktop\动态照片\10.30\IMG_20241030_101553.jpgIMG_20241030_10155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32385</wp:posOffset>
            </wp:positionV>
            <wp:extent cx="2101850" cy="2101850"/>
            <wp:effectExtent l="0" t="0" r="3175" b="3175"/>
            <wp:wrapNone/>
            <wp:docPr id="29" name="图片 29" descr="C:\Users\13054\Desktop\动态照片\10.30\IMG_20241030_093853.jpgIMG_20241030_09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054\Desktop\动态照片\10.30\IMG_20241030_093853.jpgIMG_20241030_09385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190500</wp:posOffset>
                </wp:positionV>
                <wp:extent cx="2379345" cy="504190"/>
                <wp:effectExtent l="5080" t="4445" r="6350" b="571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瞧！我们的作品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5pt;margin-top:15pt;height:39.7pt;width:187.35pt;z-index:251689984;mso-width-relative:page;mso-height-relative:page;" fillcolor="#FFFFFF [3201]" filled="t" stroked="t" coordsize="21600,21600" o:gfxdata="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DLcXB&#10;1gAAAAoBAAAPAAAAAAAAAAEAIAAAACIAAABkcnMvZG93bnJldi54bWxQSwECFAAUAAAACACHTuJA&#10;tJ5hf1wCAAC5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瞧！我们的作品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37465</wp:posOffset>
                </wp:positionV>
                <wp:extent cx="2293620" cy="471805"/>
                <wp:effectExtent l="4445" t="5080" r="6985" b="889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我爱看书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45pt;margin-top:2.95pt;height:37.15pt;width:180.6pt;z-index:251685888;mso-width-relative:page;mso-height-relative:page;" fillcolor="#FFFFFF [3201]" filled="t" stroked="t" coordsize="21600,21600" o:gfxdata="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xPpLD1gAA&#10;AAgBAAAPAAAAAAAAAAEAIAAAACIAAABkcnMvZG93bnJldi54bWxQSwECFAAUAAAACACHTuJAItjj&#10;ol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我爱看书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209550</wp:posOffset>
            </wp:positionV>
            <wp:extent cx="5309870" cy="2858770"/>
            <wp:effectExtent l="0" t="0" r="5080" b="8255"/>
            <wp:wrapNone/>
            <wp:docPr id="15" name="图片 15" descr="C:\Users\13054\Desktop\QQ截图20241029220006.jpgQQ截图202410292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QQ截图20241029220006.jpgQQ截图2024102922000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五、家园合作</w:t>
      </w:r>
      <w:bookmarkStart w:id="0" w:name="_GoBack"/>
      <w:bookmarkEnd w:id="0"/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210185</wp:posOffset>
                </wp:positionV>
                <wp:extent cx="4966970" cy="1457960"/>
                <wp:effectExtent l="4445" t="4445" r="10160" b="1397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7475" y="5239385"/>
                          <a:ext cx="4966970" cy="145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今天和孩子们学习了数字卡片接龙，这是一节有关数物匹配的数学活动，主要引导幼儿先点数卡片尾部蔬菜的数量，再找出能表示其总数的数字卡片排在后面，相同数量的数物相接，就这样接龙下去。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从今天的孩子操作情况看，有部分孩子对操作的规则比较难理解，会以数字的顺序接龙而不是首尾接龙，思维转变需要时间。今天放学后我会将操作卡片发回家，大家回家可以再和孩子们剪一剪、玩一玩。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25pt;margin-top:16.55pt;height:114.8pt;width:391.1pt;z-index:251692032;mso-width-relative:page;mso-height-relative:page;" fillcolor="#FFFFFF [3201]" filled="t" stroked="t" coordsize="21600,21600" o:gfxdata="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cJ5AnXAAAACQEAAA8AAAAAAAAAAQAgAAAAIgAAAGRycy9kb3ducmV2LnhtbFBL&#10;AQIUABQAAAAIAIdO4kCDc3jXaQIAAMY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今天和孩子们学习了数字卡片接龙，这是一节有关数物匹配的数学活动，主要引导幼儿先点数卡片尾部蔬菜的数量，再找出能表示其总数的数字卡片排在后面，相同数量的数物相接，就这样接龙下去。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从今天的孩子操作情况看，有部分孩子对操作的规则比较难理解，会以数字的顺序接龙而不是首尾接龙，思维转变需要时间。今天放学后我会将操作卡片发回家，大家回家可以再和孩子们剪一剪、玩一玩。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632</Words>
  <Characters>642</Characters>
  <Paragraphs>83</Paragraphs>
  <TotalTime>2</TotalTime>
  <ScaleCrop>false</ScaleCrop>
  <LinksUpToDate>false</LinksUpToDate>
  <CharactersWithSpaces>652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2024-10-30T14:10:17Z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