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41115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42950" cy="742950"/>
            <wp:effectExtent l="0" t="0" r="6350" b="635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68120" cy="1002030"/>
            <wp:effectExtent l="0" t="0" r="5080" b="1270"/>
            <wp:docPr id="1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916" b="50718"/>
                    <a:stretch>
                      <a:fillRect/>
                    </a:stretch>
                  </pic:blipFill>
                  <pic:spPr>
                    <a:xfrm>
                      <a:off x="0" y="0"/>
                      <a:ext cx="1468120" cy="1002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4EFF4D44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36E0BA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ADFF25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1" name="图片 21" descr="IMG_5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597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F12500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0" name="图片 20" descr="IMG_5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597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678A9C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2" name="图片 22" descr="IMG_597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5977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83A5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38139AD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5" name="图片 25" descr="IMG_59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597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4686165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4" name="图片 24" descr="IMG_5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597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F61B4B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23" name="图片 23" descr="IMG_5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597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77AA14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59B43468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氟离子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75CA13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003450A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26" name="图片 26" descr="1CB5AD3B64EF37CA9CD9F293045F9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1CB5AD3B64EF37CA9CD9F293045F937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2E7CBB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27" name="图片 27" descr="B4AF83721D9452BB3883C2094BF4A8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B4AF83721D9452BB3883C2094BF4A86A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3B9117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28" name="图片 28" descr="9771DEE1754FE9A89ACC3E1071726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9771DEE1754FE9A89ACC3E107172668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1337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6307A59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31" name="图片 31" descr="C6191B7C7F4E228A9B8AF5BE881243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6191B7C7F4E228A9B8AF5BE8812436B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A5AFB1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30" name="图片 30" descr="019B5DE8804FAE2059D91484BDF27F0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019B5DE8804FAE2059D91484BDF27F0A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7BD4A6A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29" name="图片 29" descr="546D691F79B02D060D5DEF04964C74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546D691F79B02D060D5DEF04964C74A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1" w:name="_GoBack"/>
            <w:bookmarkEnd w:id="1"/>
          </w:p>
        </w:tc>
      </w:tr>
    </w:tbl>
    <w:p w14:paraId="52637479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352198C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DE0F84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315</Words>
  <Characters>344</Characters>
  <Lines>1</Lines>
  <Paragraphs>1</Paragraphs>
  <TotalTime>2</TotalTime>
  <ScaleCrop>false</ScaleCrop>
  <LinksUpToDate>false</LinksUpToDate>
  <CharactersWithSpaces>346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2024-11-28T07:26:54Z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