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41120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68120" cy="1002030"/>
            <wp:effectExtent l="0" t="0" r="5080" b="1270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916" b="5071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" name="图片 2" descr="3014B6C64F24DBD50EFDB5B201E89C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014B6C64F24DBD50EFDB5B201E89C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" name="图片 3" descr="866BDABF90F9852C2E7374BE510E3D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866BDABF90F9852C2E7374BE510E3D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4" name="图片 4" descr="50C946E999682A283A1EE0E5610C3B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50C946E999682A283A1EE0E5610C3B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14:paraId="06133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307A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8576C63B6F4843BC14C6F2D6B43610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8576C63B6F4843BC14C6F2D6B43610B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A5AFB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EDD8917518216B6E0A2538236ACCFB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DD8917518216B6E0A2538236ACCFB4E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BD4A6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5A190F8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9A6E17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246</Words>
  <Characters>275</Characters>
  <Lines>1</Lines>
  <Paragraphs>1</Paragraphs>
  <TotalTime>1</TotalTime>
  <ScaleCrop>false</ScaleCrop>
  <LinksUpToDate>false</LinksUpToDate>
  <CharactersWithSpaces>277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2024-11-28T07:32:04Z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