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11.19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于籽欣、杨奕、李秉臻、张德坤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今天我们一起在户外玩了小车区。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60270"/>
                  <wp:effectExtent l="0" t="0" r="0" b="3810"/>
                  <wp:docPr id="1" name="图片 1" descr="d03fee0d47a74faa48ebb658234747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03fee0d47a74faa48ebb658234747e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35580" cy="2051685"/>
                  <wp:effectExtent l="0" t="0" r="7620" b="5715"/>
                  <wp:docPr id="2" name="图片 2" descr="9ee82b4574a696e34f76c5c362a34b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ee82b4574a696e34f76c5c362a34b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嘿嘿，兜风啦！</w:t>
            </w:r>
          </w:p>
        </w:tc>
        <w:tc>
          <w:tcPr>
            <w:tcW w:w="4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骑小车的人真多，可要注意安全呀！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5" name="图片 5" descr="3ca4b58506496f5703b41f854aae7f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ca4b58506496f5703b41f854aae7fe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35580" cy="2051685"/>
                  <wp:effectExtent l="0" t="0" r="7620" b="5715"/>
                  <wp:docPr id="6" name="图片 6" descr="b205c967ab45ce0f0da972a6d9664f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205c967ab45ce0f0da972a6d9664f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两脚往前蹬，可以走很远呢！</w:t>
            </w:r>
          </w:p>
        </w:tc>
        <w:tc>
          <w:tcPr>
            <w:tcW w:w="4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我们俩个人来推独轮车啦！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35580" cy="2051685"/>
                  <wp:effectExtent l="0" t="0" r="7620" b="5715"/>
                  <wp:docPr id="11" name="图片 11" descr="2a59c840fa7a227b49bfcdd3a1754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a59c840fa7a227b49bfcdd3a17544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35580" cy="2051685"/>
                  <wp:effectExtent l="0" t="0" r="7620" b="5715"/>
                  <wp:docPr id="12" name="图片 12" descr="6c0436718353243f52ee2e59ec0a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c0436718353243f52ee2e59ec0a28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我也来骑车啦！</w:t>
            </w:r>
          </w:p>
        </w:tc>
        <w:tc>
          <w:tcPr>
            <w:tcW w:w="4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补充点水分，让身体能量更充足。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 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4925" cy="1931035"/>
                  <wp:effectExtent l="0" t="0" r="635" b="4445"/>
                  <wp:docPr id="16" name="图片 16" descr="30360ad898dbca0440fb8f3cb72c36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0360ad898dbca0440fb8f3cb72c36f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18" name="图片 18" descr="ade0bf7d70c18980ec60d0ad93b8c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de0bf7d70c18980ec60d0ad93b8c9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二、集体教学活动——语言：颠倒歌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童谣是我国民间艺术的文化之一，童谣的特点通俗易懂，活泼有趣，并有韵律感，深受幼儿的喜欢。颠倒歌是一首具有民间特色的童谣，这首童谣诙谐、幽默，并有韵律感，深受幼儿的喜欢。童谣的画面感很强，能开拓和激发幼儿的思维能力，也利于幼儿进行创编</w:t>
      </w:r>
      <w:r>
        <w:rPr>
          <w:rFonts w:hint="eastAsia" w:ascii="宋体" w:hAnsi="宋体" w:cs="宋体"/>
          <w:szCs w:val="21"/>
          <w:lang w:val="en-US" w:eastAsia="zh-CN"/>
        </w:rPr>
        <w:t>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60270"/>
                  <wp:effectExtent l="0" t="0" r="0" b="3810"/>
                  <wp:docPr id="19" name="图片 19" descr="02ee9568538d343d651f7d5390b7ca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2ee9568538d343d651f7d5390b7ca8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20" name="图片 20" descr="bbcb668b04d86e05a10f61440c580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bbcb668b04d86e05a10f61440c5805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颠倒世界里，都有哪些有趣的事情发生呢？</w:t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我觉得大象的力气会变得很小。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21" name="图片 21" descr="6e8ecc7b43e2d21acc4c4896e55889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e8ecc7b43e2d21acc4c4896e55889e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22" name="图片 22" descr="877e84a1374ccea010482a04ce2fff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877e84a1374ccea010482a04ce2fffb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猫不会捉老鼠啦，老鼠把大花猫吃掉了！          我来试着唱一唱。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27" name="图片 27" descr="8e9b02719b12ab6b377f465b57da3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8e9b02719b12ab6b377f465b57da399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28" name="图片 28" descr="18e77eb6ce7eb829642ecfcb23345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8e77eb6ce7eb829642ecfcb2334556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我也试着唱一唱。</w:t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下午我们还进行了安全教育学习。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60270"/>
                  <wp:effectExtent l="0" t="0" r="0" b="3810"/>
                  <wp:docPr id="29" name="图片 29" descr="9ff5b5f1c9ae47551c1abe643940e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9ff5b5f1c9ae47551c1abe643940e64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8450" cy="2128520"/>
                  <wp:effectExtent l="0" t="0" r="11430" b="5080"/>
                  <wp:docPr id="31" name="图片 31" descr="2ed3d761b34a111dd892b038d027d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2ed3d761b34a111dd892b038d027d67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2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我们俩在美工区画画呢，画完后再剪下来。</w:t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我们在科探区玩磁力轨道。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8450" cy="2128520"/>
                  <wp:effectExtent l="0" t="0" r="11430" b="5080"/>
                  <wp:docPr id="30" name="图片 30" descr="596713e90601d913ae038df0f6b9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596713e90601d913ae038df0f6b960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2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53055" cy="2139950"/>
                  <wp:effectExtent l="0" t="0" r="12065" b="8890"/>
                  <wp:docPr id="32" name="图片 32" descr="b11af8bef23fe81abaa3bb8a40c30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b11af8bef23fe81abaa3bb8a40c308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这是一个磁力游戏，可以制作磁悬浮小车。</w:t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我在桌面建构区搭建了一个高高的火箭。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33" name="图片 33" descr="d1830adbfa865855c9e731b2b3a331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1830adbfa865855c9e731b2b3a331bf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34" name="图片 34" descr="79980433e29010321aad0c16aafc1e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79980433e29010321aad0c16aafc1e2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我们在建构区搭建了一条长长的马路。</w:t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给小动物打电话啦！他们的号码是什么？让我来研究一下。</w:t>
            </w:r>
            <w:bookmarkStart w:id="0" w:name="_GoBack"/>
            <w:bookmarkEnd w:id="0"/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早点：酸奶、南瓜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午餐：藜麦饭、五彩虾仁、油面筋大白菜、鸡毛菜山药肉丝汤。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下午点心：枸杞绿豆百合汤。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水果：哈密瓜、雪莲果。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A63DF1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82155F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D46E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8A153A"/>
    <w:rsid w:val="42A56447"/>
    <w:rsid w:val="439E0FE1"/>
    <w:rsid w:val="445F12B8"/>
    <w:rsid w:val="45BC58DD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4287B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10</TotalTime>
  <ScaleCrop>false</ScaleCrop>
  <LinksUpToDate>false</LinksUpToDate>
  <CharactersWithSpaces>759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2024-11-27T09:04:11Z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