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11.14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四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19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杨奕、于籽欣、杨煜枫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一、户外活动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幼儿园的户外活动区很多，有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体锻活动区（滑滑梯、扔沙包、单脚跳、吊单杠、攀爬网、平衡游戏、袋鼠跳、脚踏车等）、户外游戏区（万能工匠、轮胎小山、音乐演奏会、好玩的沙等）、写生区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今天我们一起在户外玩了亿童建构、丢沙包，亿童建构区是孩子们很喜欢的区域，大大的积木让孩子在搭建时体验到真实建筑的感觉。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0"/>
        <w:gridCol w:w="45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9" w:hRule="atLeast"/>
          <w:jc w:val="center"/>
        </w:trPr>
        <w:tc>
          <w:tcPr>
            <w:tcW w:w="42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3835" cy="2058035"/>
                  <wp:effectExtent l="0" t="0" r="14605" b="14605"/>
                  <wp:docPr id="1" name="图片 1" descr="7bceb87d560bccd5071c3495e8d383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7bceb87d560bccd5071c3495e8d3835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205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35580" cy="2051685"/>
                  <wp:effectExtent l="0" t="0" r="7620" b="5715"/>
                  <wp:docPr id="2" name="图片 2" descr="4493a64a3186d13e563b4b6f6368e9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4493a64a3186d13e563b4b6f6368e9b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我打算建一座桥，我先搭建桥的两边。</w:t>
            </w:r>
          </w:p>
        </w:tc>
        <w:tc>
          <w:tcPr>
            <w:tcW w:w="425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看我，搭建了一个小楼房呢。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35580" cy="2051685"/>
                  <wp:effectExtent l="0" t="0" r="7620" b="5715"/>
                  <wp:docPr id="5" name="图片 5" descr="f946b9ba1b6432221e1f4d2e07ceb2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f946b9ba1b6432221e1f4d2e07ceb22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35580" cy="2051685"/>
                  <wp:effectExtent l="0" t="0" r="7620" b="5715"/>
                  <wp:docPr id="6" name="图片 6" descr="25d660b2d78cd98ed9bea714a8125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5d660b2d78cd98ed9bea714a812513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我在这里搭建了一个高高的大楼房。</w:t>
            </w:r>
          </w:p>
        </w:tc>
        <w:tc>
          <w:tcPr>
            <w:tcW w:w="425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看我搭建了一个大大的场地，里面有房子，有汽车，还有一个高高的电动门。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35580" cy="2051685"/>
                  <wp:effectExtent l="0" t="0" r="7620" b="5715"/>
                  <wp:docPr id="11" name="图片 11" descr="6488be1c343de18056610298660eb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488be1c343de18056610298660eb14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35580" cy="2051685"/>
                  <wp:effectExtent l="0" t="0" r="7620" b="5715"/>
                  <wp:docPr id="12" name="图片 12" descr="b7a74884d6ac85917ba74e9206a3ab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b7a74884d6ac85917ba74e9206a3aba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看我们搭建了一个大大的火箭发射基地。</w:t>
            </w:r>
          </w:p>
        </w:tc>
        <w:tc>
          <w:tcPr>
            <w:tcW w:w="425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我的房子有好多大大的窗户，还可以看到里面呢！</w:t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 xml:space="preserve">   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5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82265" cy="2161540"/>
                  <wp:effectExtent l="0" t="0" r="13335" b="2540"/>
                  <wp:docPr id="19" name="图片 19" descr="bd7bfd346cbd15c6e42688bfb9e9bc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bd7bfd346cbd15c6e42688bfb9e9bc9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65" cy="216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84145" cy="2012950"/>
                  <wp:effectExtent l="0" t="0" r="13335" b="13970"/>
                  <wp:docPr id="20" name="图片 20" descr="C:/Users/张文婷/AppData/Local/Temp/picturecompress_2024111508080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张文婷/AppData/Local/Temp/picturecompress_2024111508080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145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我搭建了一个可以坐在里面的大房子。</w:t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我们在沙包区玩丢沙包的游戏。我们分成两组进行对战，看看沙包能不能打到你。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93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1600200</wp:posOffset>
                  </wp:positionH>
                  <wp:positionV relativeFrom="paragraph">
                    <wp:posOffset>76200</wp:posOffset>
                  </wp:positionV>
                  <wp:extent cx="2684145" cy="2012950"/>
                  <wp:effectExtent l="0" t="0" r="13335" b="13970"/>
                  <wp:wrapNone/>
                  <wp:docPr id="21" name="图片 21" descr="C:/Users/张文婷/AppData/Local/Temp/picturecompress_2024111508081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张文婷/AppData/Local/Temp/picturecompress_2024111508081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145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93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我们拿到了好多沙包，可以攻击你啦！</w:t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二、集体教学活动——健康：好吃的豆豆</w:t>
      </w:r>
    </w:p>
    <w:p>
      <w:pPr>
        <w:spacing w:line="360" w:lineRule="exact"/>
        <w:ind w:firstLine="420" w:firstLineChars="200"/>
        <w:rPr>
          <w:rFonts w:hint="eastAsia" w:ascii="宋体" w:hAnsi="宋体" w:cs="宋体"/>
          <w:b w:val="0"/>
          <w:bCs w:val="0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这是一节有关养成良好饮食习惯的健康活动。豆豆的种类包括大豆、蚕豆、豌豆、绿豆等，豆类富含蛋白质、B族维生素等，营养十分丰富，常吃豆豆对身体大有好处。不同的烹饪方法让豆豆有不同的风味，深受人们的喜欢。豆豆制作成的豆制品也五花八门，有五香豆、糖豆瓣、豆腐花、盐炒豆等，吸引了不同的人。本次活提供各类豆制食品，让幼儿在观察，认识各种豆类食品，了解其外观及不同的口味，进一步产生对豆类食品的喜爱</w:t>
      </w:r>
      <w:r>
        <w:rPr>
          <w:rFonts w:hint="eastAsia" w:ascii="宋体" w:hAnsi="宋体" w:cs="宋体"/>
          <w:szCs w:val="21"/>
          <w:lang w:val="en-US" w:eastAsia="zh-CN"/>
        </w:rPr>
        <w:t>。</w:t>
      </w:r>
    </w:p>
    <w:tbl>
      <w:tblPr>
        <w:tblStyle w:val="6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0"/>
        <w:gridCol w:w="45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15260" cy="2037080"/>
                  <wp:effectExtent l="0" t="0" r="12700" b="5080"/>
                  <wp:docPr id="22" name="图片 22" descr="797a2cd5d8905d8ab9a8639c1e4ac2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797a2cd5d8905d8ab9a8639c1e4ac2a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260" cy="203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50820" cy="2063115"/>
                  <wp:effectExtent l="0" t="0" r="7620" b="9525"/>
                  <wp:docPr id="23" name="图片 23" descr="99811d96ef88fc76c54d26c3c710b1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99811d96ef88fc76c54d26c3c710b18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820" cy="206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0" w:type="dxa"/>
          </w:tcPr>
          <w:p>
            <w:pPr>
              <w:spacing w:line="360" w:lineRule="exact"/>
              <w:ind w:firstLine="420" w:firstLineChars="200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豆豆可以做成哪些好吃的美食？我们一起来看看。</w:t>
            </w:r>
          </w:p>
        </w:tc>
        <w:tc>
          <w:tcPr>
            <w:tcW w:w="4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吃豆豆对身体有哪些好处呢？我来说一说。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50820" cy="2063115"/>
                  <wp:effectExtent l="0" t="0" r="7620" b="9525"/>
                  <wp:docPr id="24" name="图片 24" descr="b717641bd736cebb2bf050b03ad823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b717641bd736cebb2bf050b03ad8231f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820" cy="206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50820" cy="2063115"/>
                  <wp:effectExtent l="0" t="0" r="7620" b="9525"/>
                  <wp:docPr id="25" name="图片 25" descr="610f845ecd9d9889eff1a0c486bb29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610f845ecd9d9889eff1a0c486bb29c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820" cy="206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0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豆豆的美食还有很多很多，我吃过豆腐花。    豆豆很好吃，我吃过红豆元宵，甜甜的。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50820" cy="2063115"/>
                  <wp:effectExtent l="0" t="0" r="7620" b="9525"/>
                  <wp:docPr id="28" name="图片 28" descr="8f8bd7e7e27d93e602f713f50124e1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8f8bd7e7e27d93e602f713f50124e18f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820" cy="206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50820" cy="2063115"/>
                  <wp:effectExtent l="0" t="0" r="7620" b="9525"/>
                  <wp:docPr id="29" name="图片 29" descr="ec99b7cb3c353e4df101de09f444de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ec99b7cb3c353e4df101de09f444de0c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820" cy="206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三、区域游戏活动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区域游戏</w:t>
      </w:r>
      <w:r>
        <w:rPr>
          <w:rFonts w:hint="eastAsia"/>
        </w:rPr>
        <w:t>是幼儿自发、自主的与空间、材料、玩伴相互作用的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活动，它对儿童的发展具有重要作用，幼儿在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</w:t>
      </w:r>
      <w:r>
        <w:rPr>
          <w:rFonts w:hint="eastAsia"/>
          <w:lang w:val="en-US" w:eastAsia="zh-CN"/>
        </w:rPr>
        <w:t>各项</w:t>
      </w:r>
      <w:r>
        <w:rPr>
          <w:rFonts w:hint="eastAsia"/>
        </w:rPr>
        <w:t>能力得到发展</w:t>
      </w:r>
      <w:r>
        <w:rPr>
          <w:rFonts w:hint="eastAsia"/>
          <w:lang w:eastAsia="zh-CN"/>
        </w:rPr>
        <w:t>。</w:t>
      </w:r>
      <w:r>
        <w:rPr>
          <w:rFonts w:hint="eastAsia"/>
        </w:rPr>
        <w:t>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中，幼儿用想象和相似物体替代真物品，探索</w:t>
      </w:r>
      <w:r>
        <w:rPr>
          <w:rFonts w:hint="eastAsia"/>
          <w:lang w:val="en-US" w:eastAsia="zh-CN"/>
        </w:rPr>
        <w:t>材料的特质、玩法</w:t>
      </w:r>
      <w:r>
        <w:rPr>
          <w:rFonts w:hint="eastAsia"/>
        </w:rPr>
        <w:t>，并在游戏过程中发现问题、解决问题，幼儿在游戏过程中</w:t>
      </w:r>
      <w:r>
        <w:rPr>
          <w:rFonts w:hint="eastAsia"/>
          <w:lang w:val="en-US" w:eastAsia="zh-CN"/>
        </w:rPr>
        <w:t>不断地尝试、</w:t>
      </w:r>
      <w:r>
        <w:rPr>
          <w:rFonts w:hint="eastAsia"/>
        </w:rPr>
        <w:t>思考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认知</w:t>
      </w:r>
      <w:r>
        <w:rPr>
          <w:rFonts w:hint="eastAsia"/>
          <w:lang w:val="en-US" w:eastAsia="zh-CN"/>
        </w:rPr>
        <w:t>经验</w:t>
      </w:r>
      <w:r>
        <w:rPr>
          <w:rFonts w:hint="eastAsia"/>
        </w:rPr>
        <w:t>得到</w:t>
      </w:r>
      <w:r>
        <w:rPr>
          <w:rFonts w:hint="eastAsia"/>
          <w:lang w:val="en-US" w:eastAsia="zh-CN"/>
        </w:rPr>
        <w:t>进一步的</w:t>
      </w:r>
      <w:r>
        <w:rPr>
          <w:rFonts w:hint="eastAsia"/>
        </w:rPr>
        <w:t>发展</w:t>
      </w:r>
      <w:r>
        <w:rPr>
          <w:rFonts w:hint="eastAsia"/>
          <w:lang w:eastAsia="zh-CN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1"/>
        <w:gridCol w:w="47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8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50820" cy="2063115"/>
                  <wp:effectExtent l="0" t="0" r="7620" b="9525"/>
                  <wp:docPr id="30" name="图片 30" descr="4775d213e7b5498144389c82e3050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4775d213e7b5498144389c82e305079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820" cy="206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82265" cy="2161540"/>
                  <wp:effectExtent l="0" t="0" r="13335" b="2540"/>
                  <wp:docPr id="31" name="图片 31" descr="360f94fad5d7d9c9a841816ee8893a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360f94fad5d7d9c9a841816ee8893af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65" cy="216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8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我们俩个来破译电话号码啦！</w:t>
            </w:r>
          </w:p>
        </w:tc>
        <w:tc>
          <w:tcPr>
            <w:tcW w:w="47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我在阅读区制作连环画，我画了很多有趣的故事。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8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911475" cy="2183765"/>
                  <wp:effectExtent l="0" t="0" r="14605" b="10795"/>
                  <wp:docPr id="32" name="图片 32" descr="0e9183b799c2d9cb2670559f4228e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0e9183b799c2d9cb2670559f4228e33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475" cy="218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12700" b="13335"/>
                  <wp:docPr id="33" name="图片 33" descr="4cde729ff732e3ba26c97b28305c89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4cde729ff732e3ba26c97b28305c892f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8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我们在拼搭区拼了一个大大的房子，里面放了桌子、椅子还有床。</w:t>
            </w:r>
          </w:p>
        </w:tc>
        <w:tc>
          <w:tcPr>
            <w:tcW w:w="47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小乌龟怎么不吃食物啦？我来动一动它。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8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96870" cy="2172335"/>
                  <wp:effectExtent l="0" t="0" r="13970" b="6985"/>
                  <wp:docPr id="34" name="图片 34" descr="ad84f86d98fb37e80dd7c55b053e8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ad84f86d98fb37e80dd7c55b053e863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870" cy="217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14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我们在美工区玩了彩泥，还有彩色纸，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我们做点可爱的小动物。</w:t>
            </w:r>
            <w:bookmarkStart w:id="0" w:name="_GoBack"/>
            <w:bookmarkEnd w:id="0"/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四、今日食谱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早点：牛奶、多样饼干、腰果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午餐：藜麦饭、鸦片鱼、茭白炒胡萝卜、菠菜炒猪肝汤。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下午点心：五彩面疙瘩汤。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default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水果：橙子、火龙果</w:t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F53B81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0E05E7D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25474F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17184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3792FEE"/>
    <w:rsid w:val="64AC7EF3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337FE5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3.jpeg"/><Relationship Id="rId24" Type="http://schemas.openxmlformats.org/officeDocument/2006/relationships/image" Target="media/image22.jpeg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43</TotalTime>
  <ScaleCrop>false</ScaleCrop>
  <LinksUpToDate>false</LinksUpToDate>
  <CharactersWithSpaces>759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简单</cp:lastModifiedBy>
  <cp:lastPrinted>2023-04-19T23:59:00Z</cp:lastPrinted>
  <dcterms:modified xsi:type="dcterms:W3CDTF">2024-11-27T09:28:34Z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