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377825</wp:posOffset>
            </wp:positionV>
            <wp:extent cx="2052955" cy="1539240"/>
            <wp:effectExtent l="0" t="0" r="4445" b="3810"/>
            <wp:wrapNone/>
            <wp:docPr id="19" name="图片 19" descr="C:\Users\13054\Desktop\新建文件夹 (2)\IMG_20241122_092057.jpgIMG_20241122_09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2)\IMG_20241122_092057.jpgIMG_20241122_09205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19685</wp:posOffset>
            </wp:positionV>
            <wp:extent cx="2052955" cy="1539875"/>
            <wp:effectExtent l="0" t="0" r="4445" b="3175"/>
            <wp:wrapNone/>
            <wp:docPr id="18" name="图片 18" descr="C:\Users\13054\Desktop\新建文件夹 (2)\IMG_20241122_092030.jpgIMG_20241122_09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2)\IMG_20241122_092030.jpgIMG_20241122_09203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4264025" cy="309880"/>
                <wp:effectExtent l="4445" t="4445" r="825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0" w:firstLineChars="10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好玩的滑滑梯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335.75pt;z-index:251661312;mso-width-relative:page;mso-height-relative:page;" fillcolor="#FFFFFF [3201]" filled="t" stroked="t" coordsize="21600,21600" o:gfxdata="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WXijHVAAAACAEAAA8AAAAAAAAAAQAgAAAAIgAAAGRycy9kb3ducmV2LnhtbFBLAQIUABQA&#10;AAAIAIdO4kBJbZ3d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0" w:firstLineChars="10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好玩的滑滑梯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193675</wp:posOffset>
            </wp:positionV>
            <wp:extent cx="2052955" cy="1539240"/>
            <wp:effectExtent l="0" t="0" r="4445" b="3810"/>
            <wp:wrapNone/>
            <wp:docPr id="20" name="图片 20" descr="C:\Users\13054\Desktop\新建文件夹 (2)\IMG_20241122_092312.jpgIMG_20241122_0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2)\IMG_20241122_092312.jpgIMG_20241122_09231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198755</wp:posOffset>
            </wp:positionV>
            <wp:extent cx="2052955" cy="1539240"/>
            <wp:effectExtent l="0" t="0" r="4445" b="3810"/>
            <wp:wrapNone/>
            <wp:docPr id="23" name="图片 23" descr="C:\Users\13054\Desktop\新建文件夹 (2)\IMG_20241122_092309.jpgIMG_20241122_09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2)\IMG_20241122_092309.jpgIMG_20241122_09230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217170</wp:posOffset>
            </wp:positionV>
            <wp:extent cx="2052955" cy="1539240"/>
            <wp:effectExtent l="0" t="0" r="4445" b="3810"/>
            <wp:wrapNone/>
            <wp:docPr id="32" name="图片 32" descr="C:\Users\13054\Desktop\新建文件夹 (2)\IMG_20241122_095754.jpgIMG_20241122_09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2)\IMG_20241122_095754.jpgIMG_20241122_09575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64770</wp:posOffset>
            </wp:positionV>
            <wp:extent cx="2052955" cy="1539240"/>
            <wp:effectExtent l="0" t="0" r="4445" b="3810"/>
            <wp:wrapNone/>
            <wp:docPr id="34" name="图片 34" descr="C:\Users\13054\Desktop\新建文件夹 (2)\IMG_20241122_092459.jpgIMG_20241122_09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2)\IMG_20241122_092459.jpgIMG_20241122_0924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4112260" cy="309880"/>
                <wp:effectExtent l="4445" t="4445" r="7620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2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70" w:firstLineChars="7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今天玩了两个场地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323.8pt;z-index:251688960;mso-width-relative:page;mso-height-relative:page;" fillcolor="#FFFFFF [3201]" filled="t" stroked="t" coordsize="21600,21600" o:gfxdata="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qjSZjV&#10;AAAACAEAAA8AAAAAAAAAAQAgAAAAIgAAAGRycy9kb3ducmV2LnhtbFBLAQIUABQAAAAIAIdO4kAQ&#10;5L6N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470" w:firstLineChars="7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今天玩了两个场地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集体活动——数学：给图形做标记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这是一节感知图形基本特征的数学活动。特征是一个</w:t>
      </w: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HYPERLINK "https://baike.so.com/doc/6909348-7131205.html" \t "https://baike.so.com/doc/_blank"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客体</w:t>
      </w:r>
      <w:r>
        <w:rPr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或一组客体</w:t>
      </w: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HYPERLINK "https://baike.so.com/doc/4304602-4508416.html" \t "https://baike.so.com/doc/_blank"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特性</w:t>
      </w:r>
      <w:r>
        <w:rPr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的抽象结果，用来描述概念。图形特征主要包括形状、颜色、大小等，本次活动通过给图形做标记的游戏形式让幼儿在观察和比较中，发现其特征，并能用相应的符号来记录。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177165</wp:posOffset>
            </wp:positionV>
            <wp:extent cx="2052955" cy="1539240"/>
            <wp:effectExtent l="0" t="0" r="4445" b="3810"/>
            <wp:wrapNone/>
            <wp:docPr id="38" name="图片 38" descr="C:\Users\13054\Desktop\新建文件夹 (2)\IMG_20241122_105612.jpgIMG_20241122_10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 (2)\IMG_20241122_105612.jpgIMG_20241122_10561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168275</wp:posOffset>
            </wp:positionV>
            <wp:extent cx="2052955" cy="1539240"/>
            <wp:effectExtent l="0" t="0" r="4445" b="3810"/>
            <wp:wrapNone/>
            <wp:docPr id="37" name="图片 37" descr="C:\Users\13054\Desktop\新建文件夹 (2)\IMG_20241122_105609.jpgIMG_20241122_10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 (2)\IMG_20241122_105609.jpgIMG_20241122_10560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318135</wp:posOffset>
                </wp:positionV>
                <wp:extent cx="4690110" cy="808990"/>
                <wp:effectExtent l="5080" t="4445" r="10160" b="57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80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110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你用红标记表示它的颜色，用方形标记表示形状，用大小标记表示它的大小，有了标记大家就都认识它了。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ascii="宋体" w:hAnsi="宋体" w:eastAsia="宋体" w:cs="宋体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25.05pt;height:63.7pt;width:369.3pt;z-index:251662336;mso-width-relative:page;mso-height-relative:page;" fillcolor="#FFFFFF [3201]" filled="t" stroked="t" coordsize="21600,21600" o:gfxdata="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mlbX9UA&#10;AAAJAQAADwAAAAAAAAABACAAAAAiAAAAZHJzL2Rvd25yZXYueG1sUEsBAhQAFAAAAAgAh07iQCFY&#10;cuh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110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你用红标记表示它的颜色，用方形标记表示形状，用大小标记表示它的大小，有了标记大家就都认识它了。</w:t>
                      </w:r>
                    </w:p>
                    <w:p>
                      <w:pPr>
                        <w:spacing w:line="360" w:lineRule="exact"/>
                        <w:rPr>
                          <w:rFonts w:hint="default" w:ascii="宋体" w:hAnsi="宋体" w:eastAsia="宋体" w:cs="宋体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302260</wp:posOffset>
            </wp:positionV>
            <wp:extent cx="2052955" cy="1539240"/>
            <wp:effectExtent l="0" t="0" r="4445" b="3810"/>
            <wp:wrapNone/>
            <wp:docPr id="40" name="图片 40" descr="C:\Users\13054\Desktop\新建文件夹 (2)\IMG_20241122_105634.jpgIMG_20241122_10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054\Desktop\新建文件夹 (2)\IMG_20241122_105634.jpgIMG_20241122_10563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311785</wp:posOffset>
            </wp:positionV>
            <wp:extent cx="2052955" cy="1539240"/>
            <wp:effectExtent l="0" t="0" r="4445" b="3810"/>
            <wp:wrapNone/>
            <wp:docPr id="39" name="图片 39" descr="C:\Users\13054\Desktop\新建文件夹 (2)\IMG_20241122_105616.jpgIMG_20241122_10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054\Desktop\新建文件夹 (2)\IMG_20241122_105616.jpgIMG_20241122_10561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27305</wp:posOffset>
                </wp:positionV>
                <wp:extent cx="5287010" cy="320040"/>
                <wp:effectExtent l="4445" t="4445" r="13970" b="88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110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60" w:lineRule="exact"/>
                              <w:ind w:firstLine="420"/>
                              <w:textAlignment w:val="auto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仔细观察，找一找图形的特征，并记录在后面的方格里。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.15pt;height:25.2pt;width:416.3pt;z-index:251663360;mso-width-relative:page;mso-height-relative:page;" fillcolor="#FFFFFF [3201]" filled="t" stroked="t" coordsize="21600,21600" o:gfxdata="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Bpj0dQAAAAG&#10;AQAADwAAAAAAAAABACAAAAAiAAAAZHJzL2Rvd25yZXYueG1sUEsBAhQAFAAAAAgAh07iQNc0XIp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110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60" w:lineRule="exact"/>
                        <w:ind w:firstLine="420"/>
                        <w:textAlignment w:val="auto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仔细观察，找一找图形的特征，并记录在后面的方格里。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115570</wp:posOffset>
            </wp:positionV>
            <wp:extent cx="2052955" cy="1539240"/>
            <wp:effectExtent l="0" t="0" r="4445" b="3810"/>
            <wp:wrapNone/>
            <wp:docPr id="41" name="图片 41" descr="C:\Users\13054\Desktop\新建文件夹 (2)\IMG_20241122_105848.jpgIMG_20241122_10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新建文件夹 (2)\IMG_20241122_105848.jpgIMG_20241122_10584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128905</wp:posOffset>
            </wp:positionV>
            <wp:extent cx="2052955" cy="1539240"/>
            <wp:effectExtent l="0" t="0" r="4445" b="3810"/>
            <wp:wrapNone/>
            <wp:docPr id="36" name="图片 36" descr="C:\Users\13054\Desktop\新建文件夹 (2)\IMG_20241122_105807.jpgIMG_20241122_10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新建文件夹 (2)\IMG_20241122_105807.jpgIMG_20241122_10580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190500</wp:posOffset>
            </wp:positionV>
            <wp:extent cx="2052955" cy="1539240"/>
            <wp:effectExtent l="0" t="0" r="4445" b="3810"/>
            <wp:wrapNone/>
            <wp:docPr id="43" name="图片 43" descr="C:\Users\13054\Desktop\新建文件夹 (2)\IMG_20241122_082547.jpgIMG_20241122_08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2)\IMG_20241122_082547.jpgIMG_20241122_08254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190500</wp:posOffset>
            </wp:positionV>
            <wp:extent cx="2052955" cy="1539240"/>
            <wp:effectExtent l="0" t="0" r="4445" b="3810"/>
            <wp:wrapNone/>
            <wp:docPr id="42" name="图片 42" descr="C:\Users\13054\Desktop\新建文件夹 (2)\IMG_20241122_082503.jpgIMG_20241122_08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2)\IMG_20241122_082503.jpgIMG_20241122_08250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做区域计划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4.5pt;height:24.45pt;width:167.5pt;z-index:251665408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做区域计划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磁力大赛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66.4pt;z-index:251668480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磁力大赛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57785</wp:posOffset>
            </wp:positionV>
            <wp:extent cx="2051685" cy="1539240"/>
            <wp:effectExtent l="0" t="0" r="5715" b="3810"/>
            <wp:wrapNone/>
            <wp:docPr id="47" name="图片 47" descr="C:\Users\13054\Desktop\新建文件夹 (2)\IMG_20241122_083424.jpgIMG_20241122_08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2)\IMG_20241122_083424.jpgIMG_20241122_08342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66675</wp:posOffset>
            </wp:positionV>
            <wp:extent cx="2052955" cy="1539240"/>
            <wp:effectExtent l="0" t="0" r="4445" b="3810"/>
            <wp:wrapNone/>
            <wp:docPr id="44" name="图片 44" descr="C:\Users\13054\Desktop\新建文件夹 (2)\IMG_20241122_082558.jpgIMG_20241122_08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2)\IMG_20241122_082558.jpgIMG_20241122_08255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173355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智区=取回形针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pt;margin-top:13.65pt;height:24.4pt;width:178.6pt;z-index:251669504;mso-width-relative:page;mso-height-relative:page;" fillcolor="#FFFFFF [3201]" filled="t" stroked="t" coordsize="21600,21600" o:gfxdata="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4mJON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智区=取回形针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剪纸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4384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剪纸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223520</wp:posOffset>
            </wp:positionV>
            <wp:extent cx="2052955" cy="1539240"/>
            <wp:effectExtent l="0" t="0" r="4445" b="3810"/>
            <wp:wrapNone/>
            <wp:docPr id="45" name="图片 45" descr="C:\Users\13054\Desktop\新建文件夹 (2)\IMG_20241122_083859.jpgIMG_20241122_08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2)\IMG_20241122_083859.jpgIMG_20241122_08385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20320</wp:posOffset>
            </wp:positionV>
            <wp:extent cx="2052955" cy="1539240"/>
            <wp:effectExtent l="0" t="0" r="4445" b="3810"/>
            <wp:wrapNone/>
            <wp:docPr id="46" name="图片 46" descr="C:\Users\13054\Desktop\新建文件夹 (2)\IMG_20241122_085837.jpgIMG_20241122_08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新建文件夹 (2)\IMG_20241122_085837.jpgIMG_20241122_08583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212725</wp:posOffset>
                </wp:positionV>
                <wp:extent cx="2379345" cy="309245"/>
                <wp:effectExtent l="4445" t="4445" r="698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哇！真美啊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6.75pt;height:24.35pt;width:187.35pt;z-index:251670528;mso-width-relative:page;mso-height-relative:page;" fillcolor="#FFFFFF [3201]" filled="t" stroked="t" coordsize="21600,21600" o:gfxdata="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MRq7XWAAAA&#10;CQEAAA8AAAAAAAAAAQAgAAAAIgAAAGRycy9kb3ducmV2LnhtbFBLAQIUABQAAAAIAIdO4kDfHjlm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哇！真美啊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212725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看，糖葫芦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16.75pt;height:24.85pt;width:180.6pt;z-index:251666432;mso-width-relative:page;mso-height-relative:page;" fillcolor="#FFFFFF [3201]" filled="t" stroked="t" coordsize="21600,21600" o:gfxdata="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7wYW1gAA&#10;AAkBAAAPAAAAAAAAAAEAIAAAACIAAABkcnMvZG93bnJldi54bWxQSwECFAAUAAAACACHTuJA75Bh&#10;K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看，糖葫芦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210185</wp:posOffset>
            </wp:positionV>
            <wp:extent cx="3242945" cy="2858135"/>
            <wp:effectExtent l="0" t="0" r="5080" b="8890"/>
            <wp:wrapNone/>
            <wp:docPr id="15" name="图片 15" descr="C:\Users\13054\Desktop\mmexport1732786777079.pngmmexport173278677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2786777079.pngmmexport1732786777079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622</Words>
  <Characters>631</Characters>
  <Paragraphs>83</Paragraphs>
  <TotalTime>1</TotalTime>
  <ScaleCrop>false</ScaleCrop>
  <LinksUpToDate>false</LinksUpToDate>
  <CharactersWithSpaces>641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2024-11-28T09:59:43Z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