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11.5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高婧夏、于籽欣、刘雨桐宝贝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今天我们一起在后操场骑小车啦。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7"/>
        <w:gridCol w:w="4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2" name="图片 2" descr="C:/Users/张文婷/AppData/Local/Temp/picturecompress_2024111509114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张文婷/AppData/Local/Temp/picturecompress_2024111509114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3" name="图片 3" descr="C:/Users/张文婷/AppData/Local/Temp/picturecompress_2024111509114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张文婷/AppData/Local/Temp/picturecompress_2024111509114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我带你们一起出发吧！兜风的感觉真好。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三个小伙伴喜欢一起玩，不过不能推撞。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5" name="图片 5" descr="C:/Users/张文婷/AppData/Local/Temp/picturecompress_2024111509115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张文婷/AppData/Local/Temp/picturecompress_2024111509115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7" name="图片 7" descr="C:/Users/张文婷/AppData/Local/Temp/picturecompress_2024111509115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张文婷/AppData/Local/Temp/picturecompress_2024111509115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有个人在后面推小车，速度很快呢！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我来骑平衡车啦！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8" name="图片 8" descr="C:/Users/张文婷/AppData/Local/Temp/picturecompress_2024111509120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张文婷/AppData/Local/Temp/picturecompress_2024111509120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9" name="图片 9" descr="C:/Users/张文婷/AppData/Local/Temp/picturecompress_2024111509120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张文婷/AppData/Local/Temp/picturecompress_2024111509120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两个人来推，太刺激啦！慢点，慢点！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我一个人也很开心呢。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10" name="图片 10" descr="C:/Users/张文婷/AppData/Local/Temp/picturecompress_2024111509121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张文婷/AppData/Local/Temp/picturecompress_2024111509121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1" name="图片 11" descr="C:/Users/张文婷/AppData/Local/Temp/picturecompress_2024111509122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张文婷/AppData/Local/Temp/picturecompress_2024111509122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你们来追我呀，追不到我吧。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哎呀，撞到一起啦！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</w:t>
      </w:r>
      <w:r>
        <w:rPr>
          <w:rFonts w:hint="eastAsia"/>
          <w:b/>
          <w:bCs/>
          <w:lang w:val="en-US" w:eastAsia="zh-CN"/>
        </w:rPr>
        <w:t>区域游戏活动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5"/>
        <w:gridCol w:w="47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2" name="图片 12" descr="C:/Users/张文婷/AppData/Local/Temp/picturecompress_2024111509125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张文婷/AppData/Local/Temp/picturecompress_2024111509125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3" name="图片 13" descr="C:/Users/张文婷/AppData/Local/Temp/picturecompress_2024111509125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张文婷/AppData/Local/Temp/picturecompress_2024111509125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回形针藏在了这些碎纸屑里，还能取出来吗？</w:t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我们来玩警察抓小偷的游戏啦！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4" name="图片 14" descr="C:/Users/张文婷/AppData/Local/Temp/picturecompress_2024111509130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张文婷/AppData/Local/Temp/picturecompress_2024111509130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5" name="图片 15" descr="C:/Users/张文婷/AppData/Local/Temp/picturecompress_2024111509130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张文婷/AppData/Local/Temp/picturecompress_2024111509130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回形针怎样从装有盐的瓶子里取出来呢?</w:t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我们来制作一辆磁力小车吧！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四、今日美食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 w:cs="宋体"/>
          <w:b/>
          <w:bCs/>
          <w:color w:val="00B0F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早点：鲜牛奶、小蛋糕、碧根果</w:t>
      </w:r>
    </w:p>
    <w:tbl>
      <w:tblPr>
        <w:tblStyle w:val="6"/>
        <w:tblW w:w="0" w:type="auto"/>
        <w:tblInd w:w="2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5"/>
        <w:gridCol w:w="3127"/>
        <w:gridCol w:w="27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7085" cy="1558290"/>
                  <wp:effectExtent l="0" t="0" r="10795" b="11430"/>
                  <wp:docPr id="16" name="图片 16" descr="C:/Users/张文婷/AppData/Local/Temp/picturecompress_2024111509132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张文婷/AppData/Local/Temp/picturecompress_2024111509132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2155" cy="1501775"/>
                  <wp:effectExtent l="0" t="0" r="9525" b="6985"/>
                  <wp:docPr id="17" name="图片 17" descr="C:/Users/张文婷/AppData/Local/Temp/picturecompress_2024111509134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张文婷/AppData/Local/Temp/picturecompress_2024111509134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10360" cy="1207770"/>
                  <wp:effectExtent l="0" t="0" r="5080" b="11430"/>
                  <wp:docPr id="18" name="图片 18" descr="C:/Users/张文婷/AppData/Local/Temp/picturecompress_2024111509135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张文婷/AppData/Local/Temp/picturecompress_2024111509135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午餐：金银饭、鹌鹑蛋烧猪肝、上汤娃娃菜、田园时蔬汤。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下午点心：金鱼小馄饨。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水果：柚子、蓝莓。</w:t>
      </w:r>
    </w:p>
    <w:tbl>
      <w:tblPr>
        <w:tblStyle w:val="6"/>
        <w:tblpPr w:leftFromText="180" w:rightFromText="180" w:vertAnchor="text" w:horzAnchor="page" w:tblpX="1303" w:tblpY="52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0"/>
        <w:gridCol w:w="4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78430" cy="2009140"/>
                  <wp:effectExtent l="0" t="0" r="3810" b="2540"/>
                  <wp:docPr id="19" name="图片 19" descr="C:/Users/张文婷/AppData/Local/Temp/picturecompress_2024111509140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张文婷/AppData/Local/Temp/picturecompress_2024111509140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30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20" name="图片 20" descr="C:/Users/张文婷/AppData/Local/Temp/picturecompress_2024111509141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张文婷/AppData/Local/Temp/picturecompress_2024111509141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21" name="图片 21" descr="C:/Users/张文婷/AppData/Local/Temp/picturecompress_2024111509142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张文婷/AppData/Local/Temp/picturecompress_2024111509142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22" name="图片 22" descr="C:/Users/张文婷/AppData/Local/Temp/picturecompress_2024111509142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张文婷/AppData/Local/Temp/picturecompress_2024111509142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23" name="图片 23" descr="C:/Users/张文婷/AppData/Local/Temp/picturecompress_2024111509143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张文婷/AppData/Local/Temp/picturecompress_2024111509143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24" name="图片 24" descr="C:/Users/张文婷/AppData/Local/Temp/picturecompress_2024111509143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张文婷/AppData/Local/Temp/picturecompress_2024111509143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25" name="图片 25" descr="C:/Users/张文婷/AppData/Local/Temp/picturecompress_2024111509144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张文婷/AppData/Local/Temp/picturecompress_2024111509144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26" name="图片 26" descr="C:/Users/张文婷/AppData/Local/Temp/picturecompress_2024111509144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张文婷/AppData/Local/Temp/picturecompress_2024111509144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60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/>
          <w:bCs/>
          <w:color w:val="00B0F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6A25EF3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881BBF"/>
    <w:rsid w:val="0EDB31E4"/>
    <w:rsid w:val="0F5B1261"/>
    <w:rsid w:val="10523A58"/>
    <w:rsid w:val="10EA1B51"/>
    <w:rsid w:val="1117406B"/>
    <w:rsid w:val="111D10C4"/>
    <w:rsid w:val="11537DB5"/>
    <w:rsid w:val="118A2939"/>
    <w:rsid w:val="12477FF6"/>
    <w:rsid w:val="12817228"/>
    <w:rsid w:val="12E70460"/>
    <w:rsid w:val="132477B7"/>
    <w:rsid w:val="13853216"/>
    <w:rsid w:val="14567ABD"/>
    <w:rsid w:val="14E21961"/>
    <w:rsid w:val="154A73F4"/>
    <w:rsid w:val="155E58FA"/>
    <w:rsid w:val="15885CA2"/>
    <w:rsid w:val="161B48EC"/>
    <w:rsid w:val="178655BC"/>
    <w:rsid w:val="194809D3"/>
    <w:rsid w:val="19FE0D95"/>
    <w:rsid w:val="1A4733D8"/>
    <w:rsid w:val="1B0256D6"/>
    <w:rsid w:val="1B252495"/>
    <w:rsid w:val="1B2913CF"/>
    <w:rsid w:val="1B781634"/>
    <w:rsid w:val="1B7F25EE"/>
    <w:rsid w:val="1BA9215D"/>
    <w:rsid w:val="1BEE0DC0"/>
    <w:rsid w:val="1C5F2250"/>
    <w:rsid w:val="1C8C6154"/>
    <w:rsid w:val="1DAD49C3"/>
    <w:rsid w:val="1DB357ED"/>
    <w:rsid w:val="1F213B65"/>
    <w:rsid w:val="1F2272B4"/>
    <w:rsid w:val="1F431810"/>
    <w:rsid w:val="1FA020AF"/>
    <w:rsid w:val="1FFF78A1"/>
    <w:rsid w:val="20392AC3"/>
    <w:rsid w:val="20DF1957"/>
    <w:rsid w:val="20F31F2C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4D1ED8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694BA6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B56C16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56581A"/>
    <w:rsid w:val="4E9F2B7D"/>
    <w:rsid w:val="4EC53881"/>
    <w:rsid w:val="4F024014"/>
    <w:rsid w:val="5019487C"/>
    <w:rsid w:val="505E1082"/>
    <w:rsid w:val="50694782"/>
    <w:rsid w:val="508942CB"/>
    <w:rsid w:val="516001E7"/>
    <w:rsid w:val="51AF0938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D261AB"/>
    <w:rsid w:val="5AA20D99"/>
    <w:rsid w:val="5AD10BE1"/>
    <w:rsid w:val="5B0A67CF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1E387E"/>
    <w:rsid w:val="653865E1"/>
    <w:rsid w:val="657357D8"/>
    <w:rsid w:val="6583444E"/>
    <w:rsid w:val="659740A0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3C4FC3"/>
    <w:rsid w:val="6C78773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230E2C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6.jpeg"/><Relationship Id="rId27" Type="http://schemas.openxmlformats.org/officeDocument/2006/relationships/image" Target="media/image25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7</Pages>
  <Words>1493</Words>
  <Characters>1506</Characters>
  <Paragraphs>83</Paragraphs>
  <TotalTime>16</TotalTime>
  <ScaleCrop>false</ScaleCrop>
  <LinksUpToDate>false</LinksUpToDate>
  <CharactersWithSpaces>1540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2024-11-28T12:24:20Z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