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41111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42950" cy="742950"/>
            <wp:effectExtent l="0" t="0" r="6350" b="635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68120" cy="1002030"/>
            <wp:effectExtent l="0" t="0" r="5080" b="127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916" b="50718"/>
                    <a:stretch>
                      <a:fillRect/>
                    </a:stretch>
                  </pic:blipFill>
                  <pic:spPr>
                    <a:xfrm>
                      <a:off x="0" y="0"/>
                      <a:ext cx="1468120" cy="1002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今日星期三，共有20人来园，02人请假。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4EFF4D44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36E0B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ADFF25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592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928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F12500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592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927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678A9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5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592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83A5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38139AD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592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925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686165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592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926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F61B4B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1677AA14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52637479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1" w:name="_GoBack"/>
      <w:bookmarkEnd w:id="1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352198C"/>
    <w:rsid w:val="04493279"/>
    <w:rsid w:val="04B056A7"/>
    <w:rsid w:val="0562798B"/>
    <w:rsid w:val="05CA13F7"/>
    <w:rsid w:val="07727C89"/>
    <w:rsid w:val="077E4108"/>
    <w:rsid w:val="079F7689"/>
    <w:rsid w:val="07D1436A"/>
    <w:rsid w:val="080961A7"/>
    <w:rsid w:val="088D2CC5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DE0F84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8EB669A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244</Words>
  <Characters>273</Characters>
  <Lines>1</Lines>
  <Paragraphs>1</Paragraphs>
  <TotalTime>1</TotalTime>
  <ScaleCrop>false</ScaleCrop>
  <LinksUpToDate>false</LinksUpToDate>
  <CharactersWithSpaces>275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2024-11-28T07:24:08Z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