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41104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96490" cy="1440180"/>
            <wp:effectExtent l="0" t="0" r="3810" b="7620"/>
            <wp:docPr id="2" name="图片 2" descr="R-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-C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546C0AF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今天是星期一，新的一周开始了！伴随着灿烂的阳光，小朋友们拿着自己被褥一步步来到了教室。中班的小朋友越来越能干了。他们自主整理、自己吃点心，越来越有哥哥姐姐的样子了。为你们点赞！</w:t>
      </w:r>
    </w:p>
    <w:p w14:paraId="1D9FE902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今天共来园18人，2人请假。期待你们早日归来哦！</w:t>
      </w:r>
    </w:p>
    <w:p w14:paraId="2D00DE2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104_08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04_0813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104_08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04_0813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E7E0D2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104_08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04_0814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104_08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04_0814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户外游戏---攀爬架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29C4B3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因为特殊情况没有混班。我们来到了攀爬架。在对攀爬架做好安全防护措施后，孩子们开始了今天的游戏。有的爬上了高高的三角锥，有的在旁边的攀爬架上自由来回；有的在空地上转圈、晃动……不一样的活动，一样的快乐。</w:t>
      </w:r>
    </w:p>
    <w:p w14:paraId="7241C734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104_08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104_0830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104_08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104_0829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104_08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104_0829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104_08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04_0830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104_08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04_0833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D704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集体活动---综合：我的研学计划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7C0A143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研学活动是一种综合实践的活动课程，是一种研究性体验性学习，更是以学习共同体的方式开展的集体性学习活动，是幼儿走向社会、走向自然，在社会和大自然等课堂里面学习，在行动中探索，在实践中得真知的教育形式。本次活动是在毅行活动——让孩子乘坐地铁，了解乘坐地铁的相关知识，如坐地铁需要哪些步骤、乘坐的地铁里面有什么，为实地参观研学做准备。</w:t>
      </w:r>
    </w:p>
    <w:p w14:paraId="67819AE8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104_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104_1000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104_09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104_0959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104_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104_1000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47F7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B2C7B20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今天大部分孩子很快就按照计划来到了各个区域。美工区的泥工、绘画，益智区的翻翻乐、叠叠乐，建构区的乐高积木、磁力片，图书区各种各样的书……都在吸引着孩子们。他们在区域里玩的真开心啊！</w:t>
      </w:r>
    </w:p>
    <w:p w14:paraId="025D3EFD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41104_10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1104_1039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41104_10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1104_1039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1104_10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1104_1039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1104_10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104_1040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104_10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104_1040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104_10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104_1039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 w14:paraId="1630BC8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B366F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58CDF9B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3F74FF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04236C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1B7823D7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797074E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0EA5B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05A3DD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2A9095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6BF55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06D930A4"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104_11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104_1117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104_11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104_1118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8376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104_11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104_1117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41104_11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1104_1118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54B03E7"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位家长，秋天的大自然多彩有趣，借着秋日美景，我们决定下周四上午和孩子们一起去旅游学校地铁站进行一次“萌发乘地铁、‘毅’起去研学”的实践活动，由于活动中会引导幼儿体验乘坐地铁，所以我们需要5位左右的家长志愿者协助我们，请有意愿的家长到老师处自主报名，欢迎和感谢各位宝爸宝妈的参与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1LCJoZGlkIjoiZjFmZWIzNDg2MmIzZjExOTIzMmViNTBmYTMwYTk0ZWYiLCJ1c2VyQ291bnQiOjM4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C76DF0"/>
    <w:rsid w:val="1AE8027C"/>
    <w:rsid w:val="1C11478D"/>
    <w:rsid w:val="1C2213A3"/>
    <w:rsid w:val="1CF33FB1"/>
    <w:rsid w:val="1D1B4DD6"/>
    <w:rsid w:val="1E7A40B0"/>
    <w:rsid w:val="1EF22D41"/>
    <w:rsid w:val="1F18274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737132"/>
    <w:rsid w:val="2ECA5923"/>
    <w:rsid w:val="2F020938"/>
    <w:rsid w:val="305D382D"/>
    <w:rsid w:val="30A763DE"/>
    <w:rsid w:val="30D463D0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4A5275E"/>
    <w:rsid w:val="653E3FDD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789</Words>
  <Characters>820</Characters>
  <Lines>5</Lines>
  <Paragraphs>1</Paragraphs>
  <TotalTime>8</TotalTime>
  <ScaleCrop>false</ScaleCrop>
  <LinksUpToDate>false</LinksUpToDate>
  <CharactersWithSpaces>826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2024-11-04T05:27:04Z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