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41125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15390" cy="1384935"/>
            <wp:effectExtent l="0" t="0" r="0" b="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b="23069"/>
                    <a:stretch>
                      <a:fillRect/>
                    </a:stretch>
                  </pic:blipFill>
                  <pic:spPr>
                    <a:xfrm>
                      <a:off x="0" y="0"/>
                      <a:ext cx="1215390" cy="1384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24ECFB8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9B43468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75CA13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003450A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8" name="图片 8" descr="F963D8917336D06B0676B942B30992E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F963D8917336D06B0676B942B30992E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2E7CBB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5" name="图片 5" descr="A527C57B1D169C7B1BC6A5F9CC7843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A527C57B1D169C7B1BC6A5F9CC7843C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23B9117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6" name="图片 6" descr="6826F0342B6C5960B6770325C574D9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6826F0342B6C5960B6770325C574D99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p w14:paraId="7BE12095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集体活动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57EDA0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7C12310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0" name="图片 10" descr="149BC608C7BF8502BA9B1DCAD1573E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149BC608C7BF8502BA9B1DCAD1573E6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49398E9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9" name="图片 9" descr="4D1053DF4933B4BEE5B47FC424286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4D1053DF4933B4BEE5B47FC4242864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43EA49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3090" cy="1397000"/>
                  <wp:effectExtent l="0" t="0" r="3810" b="0"/>
                  <wp:docPr id="11" name="图片 11" descr="4AFBC61164002FD887A02E256DC897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4AFBC61164002FD887A02E256DC897B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012DCC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CBC79C2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9A6E17"/>
    <w:rsid w:val="4AE449D4"/>
    <w:rsid w:val="4BFFE1E8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236</Words>
  <Characters>265</Characters>
  <Lines>1</Lines>
  <Paragraphs>1</Paragraphs>
  <TotalTime>4</TotalTime>
  <ScaleCrop>false</ScaleCrop>
  <LinksUpToDate>false</LinksUpToDate>
  <CharactersWithSpaces>267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2024-11-28T08:49:40Z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