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2024.11.21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/>
          <w:b/>
          <w:bCs/>
          <w:sz w:val="24"/>
          <w:szCs w:val="24"/>
          <w:lang w:val="en-US" w:eastAsia="zh-CN"/>
        </w:rPr>
        <w:t>金色的秋天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今天有1名幼儿请假，其余全部来园。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集体活动《音乐：为什么》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歌曲《为什么》是由六个乐句构成的一段体音乐。歌曲曲调短小，歌词朗朗上口，旋律活泼欢快。歌词通过提问的方式提出了一些科学知识的问题，激发孩子们探究科学知识、自然现象的兴趣。本次活动主要引导孩子理解歌词内容学唱歌曲，唱准切分音和休止符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徐诺、刘锦宥、黄梓宸、吴文欣、魏锦宸、梁峻晰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</w:t>
      </w:r>
      <w:r>
        <w:rPr>
          <w:rFonts w:hint="eastAsia" w:ascii="宋体" w:hAnsi="宋体" w:eastAsia="宋体" w:cs="宋体"/>
          <w:szCs w:val="21"/>
          <w:lang w:val="en-US" w:eastAsia="zh-CN"/>
        </w:rPr>
        <w:t>欣赏歌曲，感受歌曲的旋律及情绪，随着音乐左右摇摆身体，体验歌曲表达的趣味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szCs w:val="21"/>
          <w:lang w:val="en-US"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小朋友也能够理解歌曲，能有感情的演唱歌曲，唱准附点音符和休止符。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2299970" cy="1800225"/>
            <wp:effectExtent l="0" t="0" r="11430" b="317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6" name="图片 16" descr="ec40cb785c587428c0151e7e65a1ad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c40cb785c587428c0151e7e65a1ad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f33e0ae83246b38d20fda48102ec92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33e0ae83246b38d20fda48102ec92a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我们来一起有规律的创设城市吧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我们的城市都快超出垫子啦，是不是很大呢。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8045ae33681f51cd4358420b9244d2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045ae33681f51cd4358420b9244d2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60f069a68dc800c34dcc8c19d302e3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0f069a68dc800c34dcc8c19d302e36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我们来用彩泥制作小动物吧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一起尝试写一写字吧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今天我们在户外进行了跳绳活动，很多小朋友都进步了很多哦，其中谌睿、王知霖、徐筱晞、周艺天、宗韫玉、谭沁、冯欣、许诺言小朋友也要继续加强练习哦！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b67bd1323a9cf93e05a7d25f0c15c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67bd1323a9cf93e05a7d25f0c15c0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3" name="图片 13" descr="0f5e8083dbf0d664faf7f0fbc9fa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f5e8083dbf0d664faf7f0fbc9fa64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2" name="图片 1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中午吃的是玉米饭、五彩虾仁、耗油生菜、鸡毛菜山药肉丝汤！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</w:t>
      </w:r>
      <w:r>
        <w:rPr>
          <w:rFonts w:hint="eastAsia" w:ascii="宋体" w:hAnsi="宋体" w:eastAsia="宋体" w:cs="宋体"/>
          <w:u w:val="single"/>
          <w:lang w:val="en-US" w:eastAsia="zh-CN"/>
        </w:rPr>
        <w:t>王诺碗、蒋翊晗</w:t>
      </w:r>
      <w:r>
        <w:rPr>
          <w:rFonts w:hint="eastAsia" w:ascii="宋体" w:hAnsi="宋体" w:eastAsia="宋体" w:cs="宋体"/>
          <w:lang w:val="en-US" w:eastAsia="zh-CN"/>
        </w:rPr>
        <w:t>小朋友加快些速度会更好哦！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：基本上全部的幼儿都能午睡哦，希望所有的小朋友在进入午睡室之后能养成安静脱衣裤的好习惯哦，为接下来进入梦乡做好准备！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219075" cy="219075"/>
            <wp:effectExtent l="0" t="0" r="9525" b="9525"/>
            <wp:docPr id="2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1"/>
          <w:szCs w:val="21"/>
        </w:rPr>
        <w:t>1.在家鼓励孩子多多练习跳绳。</w:t>
      </w:r>
    </w:p>
    <w:p>
      <w:pPr>
        <w:jc w:val="both"/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MsImhkaWQiOiJmZTY1OWIyN2VlNTNjYTgxNmUxNzY3MGQwZTYyMTJmMCIsInVzZXJDb3VudCI6MTJ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095148CC"/>
    <w:rsid w:val="152E3635"/>
    <w:rsid w:val="1D304905"/>
    <w:rsid w:val="1F6A1AB0"/>
    <w:rsid w:val="26EA6C9B"/>
    <w:rsid w:val="27CC1ABA"/>
    <w:rsid w:val="27FA4F9E"/>
    <w:rsid w:val="287651B5"/>
    <w:rsid w:val="2B5B7EC1"/>
    <w:rsid w:val="339711AF"/>
    <w:rsid w:val="34FE402F"/>
    <w:rsid w:val="35AA570B"/>
    <w:rsid w:val="382B6416"/>
    <w:rsid w:val="3838457E"/>
    <w:rsid w:val="3AE2207F"/>
    <w:rsid w:val="3E306125"/>
    <w:rsid w:val="3E9E109F"/>
    <w:rsid w:val="41BB5291"/>
    <w:rsid w:val="465D0193"/>
    <w:rsid w:val="471B5F8A"/>
    <w:rsid w:val="47E809DE"/>
    <w:rsid w:val="48185562"/>
    <w:rsid w:val="484715F8"/>
    <w:rsid w:val="4D412856"/>
    <w:rsid w:val="4D9670BD"/>
    <w:rsid w:val="4F543A9C"/>
    <w:rsid w:val="52D367DA"/>
    <w:rsid w:val="545437F9"/>
    <w:rsid w:val="55674105"/>
    <w:rsid w:val="55F0489E"/>
    <w:rsid w:val="588558E1"/>
    <w:rsid w:val="5C490534"/>
    <w:rsid w:val="5D847D1F"/>
    <w:rsid w:val="60C03693"/>
    <w:rsid w:val="654F45EB"/>
    <w:rsid w:val="6A3550F2"/>
    <w:rsid w:val="709779A9"/>
    <w:rsid w:val="72830C4F"/>
    <w:rsid w:val="74A76BEC"/>
    <w:rsid w:val="757852B2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840</Words>
  <Characters>856</Characters>
  <Lines>1</Lines>
  <Paragraphs>1</Paragraphs>
  <TotalTime>6</TotalTime>
  <ScaleCrop>false</ScaleCrop>
  <LinksUpToDate>false</LinksUpToDate>
  <CharactersWithSpaces>860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2024-11-23T12:08:22Z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2C84607810B94409B0310A4402946D91_13</vt:lpwstr>
  </property>
</Properties>
</file>