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41126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396490" cy="1440180"/>
            <wp:effectExtent l="0" t="0" r="3810" b="7620"/>
            <wp:docPr id="2" name="图片 2" descr="R-C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-C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A801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3BDEC8F"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今天是星期二，温度骤降了七八度，早晨明显就感觉到了冷空气。今天孩子们穿上了厚厚的外套，陆陆续续进入了教室。他们互相打着招呼，自主整理水杯、签到，做事越来越有条理。</w:t>
      </w:r>
    </w:p>
    <w:p w14:paraId="52EB0CF0">
      <w:p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今天共来园18人，2人请假。期待宝贝们早日回园哦！</w:t>
      </w:r>
    </w:p>
    <w:p w14:paraId="3F8242BC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 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1126_08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126_0806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1126_08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126_0809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</w:p>
    <w:p w14:paraId="485AB7C1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126_08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126_0809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126_08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126_0806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853F8">
      <w:pPr>
        <w:ind w:firstLine="720" w:firstLineChars="20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28A5102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区域游戏一样还是很吸引人。孩子们喝完牛奶后陆陆续续进入了不同的区域，不一会儿便传来了孩子们的笑声。有的在美工区玩泥工，冬天的小雪人、树木慢慢呈现；有的在地面建构搭建大别墅，周围的树木、马路一点点完工；有的在益智区和小伙伴一起挑战平衡小人，看谁搭的又高又稳……孩子们渐渐能专注于手中的游戏，真棒！</w:t>
      </w:r>
    </w:p>
    <w:p w14:paraId="590C51C5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1119_08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1119_0828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bookmarkStart w:id="0" w:name="_GoBack"/>
      <w:bookmarkEnd w:id="0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1122_08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122_0849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1119_08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119_0829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1119_08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119_0829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1119_08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119_0828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1119_082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119_0829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户外活动---攀爬架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199C01A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户外活动时间我们来到了中操场的攀爬架。旁边的彩色滚筒也吸引了孩子们的注意力。他们有的爬攀爬架的三角锥、挑战长线条，有的滚圆筒，玩打地鼠的游戏。户外活动中，每个孩子都在积极的参与，提高自己的运动能力。</w:t>
      </w:r>
    </w:p>
    <w:p w14:paraId="1228F0E6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3EFBDEE4F2197000BABE07BEB4F541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EFBDEE4F2197000BABE07BEB4F541E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5CC5DFE4B5C99F552E1375FF9B1CD8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CC5DFE4B5C99F552E1375FF9B1CD88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8B76837E37D52D18F0DDC089800F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B76837E37D52D18F0DDC089800F52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96E1"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9E9779E5431CBF0CF85BB3265FCC9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E9779E5431CBF0CF85BB3265FCC91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55EEF759F0AFB44A6D8EE21472CB1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EEF759F0AFB44A6D8EE21472CB117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492D960308E7F344484BB1ED151E8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92D960308E7F344484BB1ED151E8CA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2E61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 w14:paraId="415D765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 w14:paraId="2BD3250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630BC8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B366F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58CDF9B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F74FF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04236C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B7823D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797074E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0EA5BA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 w14:paraId="05A3DD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2A9095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6BF5562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</w:tbl>
    <w:p w14:paraId="56464A23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</w:p>
    <w:p w14:paraId="25F3D1B9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F7069DE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1.天气越来越冷，大家来离园途中要做好保暖工作哦！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482004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7F571D"/>
    <w:rsid w:val="10B30067"/>
    <w:rsid w:val="112540E8"/>
    <w:rsid w:val="11FD9232"/>
    <w:rsid w:val="122B47DB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E849B9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F22D41"/>
    <w:rsid w:val="1F18274B"/>
    <w:rsid w:val="2065239C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552ACE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3296E30"/>
    <w:rsid w:val="33AD715A"/>
    <w:rsid w:val="34045C56"/>
    <w:rsid w:val="343A1118"/>
    <w:rsid w:val="34681FC7"/>
    <w:rsid w:val="346C3E22"/>
    <w:rsid w:val="347F11A8"/>
    <w:rsid w:val="35FBF44D"/>
    <w:rsid w:val="364B5D9F"/>
    <w:rsid w:val="367B6228"/>
    <w:rsid w:val="37794189"/>
    <w:rsid w:val="37935CC0"/>
    <w:rsid w:val="37D42893"/>
    <w:rsid w:val="37F9BC48"/>
    <w:rsid w:val="38FD6262"/>
    <w:rsid w:val="39677231"/>
    <w:rsid w:val="39934616"/>
    <w:rsid w:val="39AFA0C9"/>
    <w:rsid w:val="39D7D09D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B3565"/>
    <w:rsid w:val="59FE24CC"/>
    <w:rsid w:val="5A9039BA"/>
    <w:rsid w:val="5AA853CF"/>
    <w:rsid w:val="5ACC7A5C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53E3FDD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776</Words>
  <Characters>814</Characters>
  <Lines>5</Lines>
  <Paragraphs>1</Paragraphs>
  <TotalTime>17</TotalTime>
  <ScaleCrop>false</ScaleCrop>
  <LinksUpToDate>false</LinksUpToDate>
  <CharactersWithSpaces>825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2024-11-26T23:59:39Z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