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41118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468120" cy="1002030"/>
            <wp:effectExtent l="0" t="0" r="5080" b="1270"/>
            <wp:docPr id="1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0916" b="50718"/>
                    <a:stretch>
                      <a:fillRect/>
                    </a:stretch>
                  </pic:blipFill>
                  <pic:spPr>
                    <a:xfrm>
                      <a:off x="0" y="0"/>
                      <a:ext cx="1468120" cy="10020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今日星期一，共有22人来园，0人请假。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677AA14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59B43468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75CA13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003450A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2" name="图片 2" descr="3125B5A9A861D80727C04BE227390F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3125B5A9A861D80727C04BE227390F7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2E7CBB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4" name="图片 4" descr="5B57CFE5CE9491E3ED917DBF1885FD9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5B57CFE5CE9491E3ED917DBF1885FD9B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3B9117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5" name="图片 5" descr="5775F62806184D09582BBB6DE5C5CA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5775F62806184D09582BBB6DE5C5CA2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1337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6307A59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6" name="图片 6" descr="62B6B1BF50A5791C60BEAABC1819117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62B6B1BF50A5791C60BEAABC1819117C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A5AFB1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171" w:type="dxa"/>
          </w:tcPr>
          <w:p w14:paraId="57BD4A6A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 w14:paraId="52637479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67B53C3B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001334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013D683D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7" name="图片 7" descr="1E723988C0BF12CF7A40EB0EE19F7D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1E723988C0BF12CF7A40EB0EE19F7D9A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96538B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8" name="图片 8" descr="CAEC771C441FA0BB66FA75DFC4E78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AEC771C441FA0BB66FA75DFC4E7868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51DDAD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9" name="图片 9" descr="7CC2DCFFF4AE2167B67407E59D342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7CC2DCFFF4AE2167B67407E59D34215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F568F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0126262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11" name="图片 11" descr="498ABCA96877CE4AF8FBD5AAEEBA3B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498ABCA96877CE4AF8FBD5AAEEBA3B8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1C9F27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bookmarkStart w:id="1" w:name="_GoBack"/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10" name="图片 10" descr="7A9E368F620549E063BAB542595D9FB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7A9E368F620549E063BAB542595D9FBC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  <w:tc>
          <w:tcPr>
            <w:tcW w:w="3171" w:type="dxa"/>
          </w:tcPr>
          <w:p w14:paraId="7BC9737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 w14:paraId="45A190F8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352198C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1FAF1515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DE0F84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3C17B7"/>
    <w:rsid w:val="57577905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243</Words>
  <Characters>272</Characters>
  <Lines>1</Lines>
  <Paragraphs>1</Paragraphs>
  <TotalTime>2</TotalTime>
  <ScaleCrop>false</ScaleCrop>
  <LinksUpToDate>false</LinksUpToDate>
  <CharactersWithSpaces>274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2024-10-26T08:06:00Z</cp:lastPrinted>
  <dcterms:modified xsi:type="dcterms:W3CDTF">2024-11-28T07:30:12Z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