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41101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595F84B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28040" cy="746125"/>
            <wp:effectExtent l="0" t="0" r="10160" b="31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5341" t="10999" r="6346" b="9572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BD2BC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12850" cy="1007745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b="16911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今日星期五，共有18人来园，4人请假。</w:t>
      </w:r>
      <w:bookmarkStart w:id="1" w:name="_GoBack"/>
      <w:bookmarkEnd w:id="1"/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</w:tcPr>
          <w:p w14:paraId="7B31D054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</w:tcPr>
          <w:p w14:paraId="12053BD9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80" w:type="dxa"/>
            <w:vAlign w:val="top"/>
          </w:tcPr>
          <w:p w14:paraId="23052E84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20" w:type="dxa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6E4A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shd w:val="clear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shd w:val="clear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shd w:val="clear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shd w:val="clear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shd w:val="clear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2F98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shd w:val="clear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9367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C9A3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4394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813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0" w:name="OLE_LINK1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bookmarkEnd w:id="0"/>
      <w:tr w14:paraId="6CCDC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5FC2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</w:tcPr>
          <w:p w14:paraId="72D69852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63B857DE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5F71797E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律动：摘果子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1109E947">
      <w:pPr>
        <w:numPr>
          <w:ilvl w:val="0"/>
          <w:numId w:val="0"/>
        </w:numPr>
        <w:ind w:leftChars="0" w:firstLine="420" w:firstLineChars="200"/>
        <w:jc w:val="both"/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</w:rPr>
        <w:t>秋天到了，各种水果都成熟了，我们要去果园摘果子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引导孩子们一起学习踵趾小跑步以及手腕转动这两个动作，引导幼儿在情景中感受律动活动的乐趣。</w:t>
      </w:r>
    </w:p>
    <w:tbl>
      <w:tblPr>
        <w:tblStyle w:val="10"/>
        <w:tblW w:w="95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1"/>
      </w:tblGrid>
      <w:tr w14:paraId="557DE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1" w:type="dxa"/>
          </w:tcPr>
          <w:p w14:paraId="25892E9B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4" name="图片 4" descr="IMG_5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2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9FFFDA9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5" name="图片 5" descr="IMG_5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27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000B1C1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6" name="图片 6" descr="IMG_5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2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024EA6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EFF4D44"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8"/>
        <w:gridCol w:w="3169"/>
        <w:gridCol w:w="3176"/>
      </w:tblGrid>
      <w:tr w14:paraId="36E0B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1" w:type="dxa"/>
          </w:tcPr>
          <w:p w14:paraId="0ADFF253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4445" b="9525"/>
                  <wp:docPr id="11" name="图片 11" descr="IMG_5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2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F125008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4445" b="9525"/>
                  <wp:docPr id="10" name="图片 10" descr="IMG_5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2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678A9C0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4445" b="9525"/>
                  <wp:docPr id="12" name="图片 12" descr="IMG_523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230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83A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1" w:type="dxa"/>
          </w:tcPr>
          <w:p w14:paraId="38139ADF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4445" b="9525"/>
                  <wp:docPr id="15" name="图片 15" descr="IMG_5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2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686165A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49755" cy="1387475"/>
                  <wp:effectExtent l="0" t="0" r="4445" b="9525"/>
                  <wp:docPr id="14" name="图片 14" descr="IMG_5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2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1F61B4B8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13" name="图片 13" descr="IMG_523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238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77AA14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3EEDCD91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2000603020000020003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汉仪雅酷黑-95J">
    <w:panose1 w:val="00020600040101010101"/>
    <w:charset w:val="86"/>
    <w:family w:val="auto"/>
    <w:pitch w:val="default"/>
    <w:sig w:usb0="A00002FF" w:usb1="0AC17CFA" w:usb2="00000016" w:usb3="00000000" w:csb0="2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yLCJoZGlkIjoiZjVhNGJiMWVmZTg4ZjFhYWZhYWFiMzBkODkwYWRkZmUiLCJ1c2VyQ291bnQiOjExMn0="/>
  </w:docVars>
  <w:rsids>
    <w:rsidRoot w:val="FDDFC22F"/>
    <w:rsid w:val="002F43F3"/>
    <w:rsid w:val="005E3388"/>
    <w:rsid w:val="00BA7A8E"/>
    <w:rsid w:val="02373186"/>
    <w:rsid w:val="04493279"/>
    <w:rsid w:val="04B056A7"/>
    <w:rsid w:val="0562798B"/>
    <w:rsid w:val="05CA13F7"/>
    <w:rsid w:val="07727C89"/>
    <w:rsid w:val="077E4108"/>
    <w:rsid w:val="079F7689"/>
    <w:rsid w:val="080961A7"/>
    <w:rsid w:val="088D2CC5"/>
    <w:rsid w:val="0BC80F11"/>
    <w:rsid w:val="0D747CA1"/>
    <w:rsid w:val="0DD342C6"/>
    <w:rsid w:val="0E433EA1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1FAF1515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94A56"/>
    <w:rsid w:val="2D0E14EB"/>
    <w:rsid w:val="2DA57D7C"/>
    <w:rsid w:val="2E737132"/>
    <w:rsid w:val="2ECA5923"/>
    <w:rsid w:val="305D382D"/>
    <w:rsid w:val="30A763DE"/>
    <w:rsid w:val="30D463D0"/>
    <w:rsid w:val="31A322B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DE0F84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3C17B7"/>
    <w:rsid w:val="57577905"/>
    <w:rsid w:val="59FE24CC"/>
    <w:rsid w:val="5A1D0C0D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A3C5BA1"/>
    <w:rsid w:val="6B7D339C"/>
    <w:rsid w:val="6BFEC284"/>
    <w:rsid w:val="6C4158B3"/>
    <w:rsid w:val="6CE5250E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EC7333C"/>
    <w:rsid w:val="6F50487C"/>
    <w:rsid w:val="6FBE3942"/>
    <w:rsid w:val="6FCA65BB"/>
    <w:rsid w:val="6FDCE4EF"/>
    <w:rsid w:val="6FFBDDB4"/>
    <w:rsid w:val="71A70E42"/>
    <w:rsid w:val="71F77D5F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9A4740"/>
    <w:rsid w:val="76EF92B7"/>
    <w:rsid w:val="770E55C0"/>
    <w:rsid w:val="77151462"/>
    <w:rsid w:val="772D4533"/>
    <w:rsid w:val="77BD8E83"/>
    <w:rsid w:val="77FB462D"/>
    <w:rsid w:val="783F6335"/>
    <w:rsid w:val="790626ED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B5CDA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251</Words>
  <Characters>280</Characters>
  <Lines>1</Lines>
  <Paragraphs>1</Paragraphs>
  <TotalTime>1</TotalTime>
  <ScaleCrop>false</ScaleCrop>
  <LinksUpToDate>false</LinksUpToDate>
  <CharactersWithSpaces>282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梅蕾</cp:lastModifiedBy>
  <cp:lastPrinted>2024-10-26T08:06:00Z</cp:lastPrinted>
  <dcterms:modified xsi:type="dcterms:W3CDTF">2024-11-01T06:09:11Z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