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10.31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陈彧、陈吕安冉宝贝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今天我们一起在后操场玩了沙子。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1" name="图片 1" descr="C:/Users/张文婷/AppData/Local/Temp/picturecompress_202411120804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张文婷/AppData/Local/Temp/picturecompress_202411120804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2" name="图片 2" descr="C:/Users/张文婷/AppData/Local/Temp/picturecompress_202411120805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张文婷/AppData/Local/Temp/picturecompress_202411120805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我把水里的沙子刮掉，这样水就能变大，流到我的地盘啦。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来接水咯！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3" name="图片 3" descr="C:/Users/张文婷/AppData/Local/Temp/picturecompress_2024111208051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张文婷/AppData/Local/Temp/picturecompress_2024111208051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4" name="图片 4" descr="C:/Users/张文婷/AppData/Local/Temp/picturecompress_202411120805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张文婷/AppData/Local/Temp/picturecompress_202411120805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我和阿姨绕着沙池跑一跑，追不上我吧。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我们搭了一条水道，让水往下流。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5" name="图片 5" descr="C:/Users/张文婷/AppData/Local/Temp/picturecompress_202411120805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11120805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C:/Users/张文婷/AppData/Local/Temp/picturecompress_202411120805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张文婷/AppData/Local/Temp/picturecompress_202411120805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我们在挖沙子，挖很多的沙子运到别的地方。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我们挖出来一个很大的洞洞。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7" name="图片 7" descr="C:/Users/张文婷/AppData/Local/Temp/picturecompress_2024111208053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张文婷/AppData/Local/Temp/picturecompress_2024111208053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C:/Users/张文婷/AppData/Local/Temp/picturecompress_2024111208054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张文婷/AppData/Local/Temp/picturecompress_2024111208054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看我的洞洞，特别的深，我的手都伸不进去啦！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我们抓一把沙子，放到水里面，沙子就像水一样流下去了呢。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C:/Users/张文婷/AppData/Local/Temp/picturecompress_202411120805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张文婷/AppData/Local/Temp/picturecompress_202411120805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0" name="图片 10" descr="C:/Users/张文婷/AppData/Local/Temp/picturecompress_202411120805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张文婷/AppData/Local/Temp/picturecompress_202411120805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我拿着扫把，把小朋友弄到外面的沙子扫进去。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到教室了，快点擦擦汗。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"/>
        <w:gridCol w:w="4731"/>
        <w:gridCol w:w="25"/>
        <w:gridCol w:w="4728"/>
        <w:gridCol w:w="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2" w:type="dxa"/>
          <w:jc w:val="center"/>
        </w:trPr>
        <w:tc>
          <w:tcPr>
            <w:tcW w:w="475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1" name="图片 11" descr="C:/Users/张文婷/AppData/Local/Temp/picturecompress_202411120809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张文婷/AppData/Local/Temp/picturecompress_202411120809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2" name="图片 12" descr="C:/Users/张文婷/AppData/Local/Temp/picturecompress_202411120809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张文婷/AppData/Local/Temp/picturecompress_202411120809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2" w:type="dxa"/>
          <w:jc w:val="center"/>
        </w:trPr>
        <w:tc>
          <w:tcPr>
            <w:tcW w:w="475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我搭了一条轨道，看看我的小球能不能顺利到达终点。</w:t>
            </w:r>
          </w:p>
        </w:tc>
        <w:tc>
          <w:tcPr>
            <w:tcW w:w="474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我今天想要做一个小制作，看着步骤图一步一步来。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2" w:type="dxa"/>
          <w:jc w:val="center"/>
        </w:trPr>
        <w:tc>
          <w:tcPr>
            <w:tcW w:w="475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3" name="图片 13" descr="C:/Users/张文婷/AppData/Local/Temp/picturecompress_202411120809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张文婷/AppData/Local/Temp/picturecompress_202411120809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4" name="图片 14" descr="C:/Users/张文婷/AppData/Local/Temp/picturecompress_202411120809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张文婷/AppData/Local/Temp/picturecompress_202411120809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2" w:type="dxa"/>
          <w:jc w:val="center"/>
        </w:trPr>
        <w:tc>
          <w:tcPr>
            <w:tcW w:w="475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做的时候要按按紧，这样才能做好小制作。</w:t>
            </w:r>
          </w:p>
        </w:tc>
        <w:tc>
          <w:tcPr>
            <w:tcW w:w="474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看，我用万能工匠做了一个小秋千，还能晃来晃去呢！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2" w:type="dxa"/>
          <w:jc w:val="center"/>
        </w:trPr>
        <w:tc>
          <w:tcPr>
            <w:tcW w:w="475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45720</wp:posOffset>
                  </wp:positionV>
                  <wp:extent cx="2872740" cy="2154555"/>
                  <wp:effectExtent l="0" t="0" r="7620" b="9525"/>
                  <wp:wrapNone/>
                  <wp:docPr id="15" name="图片 15" descr="C:/Users/张文婷/AppData/Local/Temp/picturecompress_202411120809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11120809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4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99060</wp:posOffset>
                  </wp:positionV>
                  <wp:extent cx="2872740" cy="2154555"/>
                  <wp:effectExtent l="0" t="0" r="7620" b="9525"/>
                  <wp:wrapNone/>
                  <wp:docPr id="16" name="图片 16" descr="C:/Users/张文婷/AppData/Local/Temp/picturecompress_202411120810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11120810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2" w:type="dxa"/>
          <w:jc w:val="center"/>
        </w:trPr>
        <w:tc>
          <w:tcPr>
            <w:tcW w:w="475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我做了一个大炮，你看，这里有三个发射炮弹的大炮筒。</w:t>
            </w:r>
          </w:p>
        </w:tc>
        <w:tc>
          <w:tcPr>
            <w:tcW w:w="474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我们在图书区看图书。大熊猫的书真有趣，熊猫在做很多事情。还可以拿着小动物讲讲有趣的故事。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jc w:val="center"/>
        </w:trPr>
        <w:tc>
          <w:tcPr>
            <w:tcW w:w="474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18" name="图片 18" descr="C:/Users/张文婷/AppData/Local/Temp/picturecompress_2024111208112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111208112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7" name="图片 17" descr="C:/Users/张文婷/AppData/Local/Temp/picturecompress_202411120810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张文婷/AppData/Local/Temp/picturecompress_202411120810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jc w:val="center"/>
        </w:trPr>
        <w:tc>
          <w:tcPr>
            <w:tcW w:w="474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我给熊猫搭了一间小房子，房子有好几层呢，还可以爬的很高，我给他建造了楼梯。</w:t>
            </w:r>
          </w:p>
        </w:tc>
        <w:tc>
          <w:tcPr>
            <w:tcW w:w="474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小仓鼠在打洞呢，它把木屑堆在自己身上，然后钻来钻去呢。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四、今日美食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早点：鲜牛奶、小蛋糕、碧根果</w:t>
      </w:r>
    </w:p>
    <w:tbl>
      <w:tblPr>
        <w:tblStyle w:val="6"/>
        <w:tblW w:w="0" w:type="auto"/>
        <w:tblInd w:w="2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5"/>
        <w:gridCol w:w="3127"/>
        <w:gridCol w:w="27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2155" cy="1501775"/>
                  <wp:effectExtent l="0" t="0" r="9525" b="6985"/>
                  <wp:docPr id="19" name="图片 19" descr="C:/Users/张文婷/AppData/Local/Temp/picturecompress_202411120811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11120811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2155" cy="1501775"/>
                  <wp:effectExtent l="0" t="0" r="9525" b="6985"/>
                  <wp:docPr id="21" name="图片 21" descr="C:/Users/张文婷/AppData/Local/Temp/picturecompress_2024111208113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111208113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10360" cy="1207770"/>
                  <wp:effectExtent l="0" t="0" r="5080" b="11430"/>
                  <wp:docPr id="22" name="图片 22" descr="C:/Users/张文婷/AppData/Local/Temp/picturecompress_2024111208114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张文婷/AppData/Local/Temp/picturecompress_2024111208114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10360" cy="1207770"/>
                  <wp:effectExtent l="0" t="0" r="5080" b="11430"/>
                  <wp:docPr id="24" name="图片 24" descr="C:/Users/张文婷/AppData/Local/Temp/picturecompress_2024111208115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张文婷/AppData/Local/Temp/picturecompress_2024111208115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2155" cy="1501775"/>
                  <wp:effectExtent l="0" t="0" r="9525" b="6985"/>
                  <wp:docPr id="26" name="图片 26" descr="C:/Users/张文婷/AppData/Local/Temp/picturecompress_202411120812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张文婷/AppData/Local/Temp/picturecompress_202411120812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10360" cy="1207770"/>
                  <wp:effectExtent l="0" t="0" r="5080" b="11430"/>
                  <wp:docPr id="27" name="图片 27" descr="C:/Users/张文婷/AppData/Local/Temp/picturecompress_202411120812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张文婷/AppData/Local/Temp/picturecompress_202411120812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午餐：金银饭、鹌鹑蛋烧猪肝、上汤娃娃菜、田园时蔬汤。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下午点心：金鱼小馄饨。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水果：柚子、蓝莓。</w:t>
      </w:r>
    </w:p>
    <w:tbl>
      <w:tblPr>
        <w:tblStyle w:val="6"/>
        <w:tblpPr w:leftFromText="180" w:rightFromText="180" w:vertAnchor="text" w:horzAnchor="page" w:tblpX="1303" w:tblpY="52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0"/>
        <w:gridCol w:w="4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78125" cy="2084070"/>
                  <wp:effectExtent l="0" t="0" r="10795" b="3810"/>
                  <wp:docPr id="28" name="图片 28" descr="C:/Users/张文婷/AppData/Local/Temp/picturecompress_202411120813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张文婷/AppData/Local/Temp/picturecompress_202411120813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20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9" name="图片 29" descr="C:/Users/张文婷/AppData/Local/Temp/picturecompress_202411120814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张文婷/AppData/Local/Temp/picturecompress_202411120814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30" name="图片 30" descr="C:/Users/张文婷/AppData/Local/Temp/picturecompress_202411120814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张文婷/AppData/Local/Temp/picturecompress_202411120814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31" name="图片 31" descr="C:/Users/张文婷/AppData/Local/Temp/picturecompress_202411120814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张文婷/AppData/Local/Temp/picturecompress_202411120814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32" name="图片 32" descr="C:/Users/张文婷/AppData/Local/Temp/picturecompress_2024111208144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张文婷/AppData/Local/Temp/picturecompress_2024111208144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33" name="图片 33" descr="C:/Users/张文婷/AppData/Local/Temp/picturecompress_202411120814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张文婷/AppData/Local/Temp/picturecompress_202411120814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34" name="图片 34" descr="C:/Users/张文婷/AppData/Local/Temp/picturecompress_202411120814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张文婷/AppData/Local/Temp/picturecompress_202411120814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35" name="图片 35" descr="C:/Users/张文婷/AppData/Local/Temp/picturecompress_202411120815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张文婷/AppData/Local/Temp/picturecompress_202411120815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2979420</wp:posOffset>
                  </wp:positionH>
                  <wp:positionV relativeFrom="paragraph">
                    <wp:posOffset>137160</wp:posOffset>
                  </wp:positionV>
                  <wp:extent cx="2745740" cy="2059940"/>
                  <wp:effectExtent l="0" t="0" r="12700" b="12700"/>
                  <wp:wrapNone/>
                  <wp:docPr id="37" name="图片 37" descr="C:/Users/张文婷/AppData/Local/Temp/picturecompress_2024111208152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张文婷/AppData/Local/Temp/picturecompress_2024111208152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110490</wp:posOffset>
                  </wp:positionV>
                  <wp:extent cx="2805430" cy="2104390"/>
                  <wp:effectExtent l="0" t="0" r="13970" b="13970"/>
                  <wp:wrapNone/>
                  <wp:docPr id="36" name="图片 36" descr="C:/Users/张文婷/AppData/Local/Temp/picturecompress_202411120815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张文婷/AppData/Local/Temp/picturecompress_202411120815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881BBF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B0256D6"/>
    <w:rsid w:val="1B252495"/>
    <w:rsid w:val="1B2913CF"/>
    <w:rsid w:val="1B781634"/>
    <w:rsid w:val="1B7F25EE"/>
    <w:rsid w:val="1BA9215D"/>
    <w:rsid w:val="1BEE0DC0"/>
    <w:rsid w:val="1C5F2250"/>
    <w:rsid w:val="1C8C6154"/>
    <w:rsid w:val="1DAD49C3"/>
    <w:rsid w:val="1DB357ED"/>
    <w:rsid w:val="1F213B65"/>
    <w:rsid w:val="1F2272B4"/>
    <w:rsid w:val="1F431810"/>
    <w:rsid w:val="1FA020AF"/>
    <w:rsid w:val="1FFF78A1"/>
    <w:rsid w:val="20392AC3"/>
    <w:rsid w:val="20DF1957"/>
    <w:rsid w:val="20F31F2C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694BA6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56581A"/>
    <w:rsid w:val="4E9F2B7D"/>
    <w:rsid w:val="4EC53881"/>
    <w:rsid w:val="4F024014"/>
    <w:rsid w:val="5019487C"/>
    <w:rsid w:val="505E1082"/>
    <w:rsid w:val="50694782"/>
    <w:rsid w:val="508942CB"/>
    <w:rsid w:val="516001E7"/>
    <w:rsid w:val="518B5A5B"/>
    <w:rsid w:val="51AF0938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9565F66"/>
    <w:rsid w:val="5AA20D99"/>
    <w:rsid w:val="5AD10BE1"/>
    <w:rsid w:val="5AFD3D01"/>
    <w:rsid w:val="5B0A67CF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1E387E"/>
    <w:rsid w:val="653865E1"/>
    <w:rsid w:val="657357D8"/>
    <w:rsid w:val="6583444E"/>
    <w:rsid w:val="659740A0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CF679E9"/>
    <w:rsid w:val="7D06234A"/>
    <w:rsid w:val="7DF61D49"/>
    <w:rsid w:val="7EB735F7"/>
    <w:rsid w:val="7F230E2C"/>
    <w:rsid w:val="7F8330D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7.jpe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7</Pages>
  <Words>1493</Words>
  <Characters>1506</Characters>
  <Paragraphs>83</Paragraphs>
  <TotalTime>114</TotalTime>
  <ScaleCrop>false</ScaleCrop>
  <LinksUpToDate>false</LinksUpToDate>
  <CharactersWithSpaces>1540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2024-11-25T06:16:21Z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