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41106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12850" cy="100774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b="16911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6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5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6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5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6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83A5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8139A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6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686165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5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6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F61B4B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6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05E7152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315</Words>
  <Characters>344</Characters>
  <Lines>1</Lines>
  <Paragraphs>1</Paragraphs>
  <TotalTime>3</TotalTime>
  <ScaleCrop>false</ScaleCrop>
  <LinksUpToDate>false</LinksUpToDate>
  <CharactersWithSpaces>346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2024-11-28T07:15:43Z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