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41119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A801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E7E0D2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！这两天的温度下降的很快，已经能明显感觉到凉意了。孩子们早晨来园时也明显穿的更多了。本周开始我们按照冬时令的时间表进行各项活动，来园后孩子们先喝牛奶、吃早点后再开始区域游戏活动。</w:t>
      </w:r>
    </w:p>
    <w:p w14:paraId="5F9AA9AE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今天共来园17人，3人请假。期待宝贝们准时回园哦！</w:t>
      </w:r>
    </w:p>
    <w:p w14:paraId="485AB7C1">
      <w:pPr>
        <w:ind w:firstLine="722" w:firstLineChars="200"/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119_08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19_0816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119_08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19_0816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28A510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早点结束后孩子们开始了区域游戏活动。每个人都有自己的选择。美工区的孩子们玩起了泥工，用太空泥制作雪人、戒指等作品；万能工匠、建构区的孩子用各种材料搭建了手枪、房子等；益智区的宝贝也在挑战水果翻翻乐、平衡小人等游戏。</w:t>
      </w:r>
    </w:p>
    <w:p w14:paraId="590C51C5">
      <w:pPr>
        <w:ind w:firstLine="722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119_08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19_0828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119_08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19_0829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119_08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19_082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119_08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19_0829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119_08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19_0829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户外活动---后操场沙水区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199C01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户外我们来到了后操场的沙水区。由于天气变凉，老师们再次提醒了玩沙水的安全事项。接着宝贝们就换上雨靴选好工具开始了今天的游戏。沙子略有些潮湿，但也帮助了孩子更好的塑形。有的用沙子堆出了城堡，有的挖出了一条长长的水渠，有的用工具建造了水上乐园……游戏虽有不同，但孩子们都从沙水游戏中感受到了快乐。</w:t>
      </w:r>
    </w:p>
    <w:p w14:paraId="65D30C5E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119_09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119_0927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119_09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119_0922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119_09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19_0922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119_09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119_0922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119_09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119_0924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119_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119_0924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6D21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集体活动---美术：科技想象画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4C823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机器人的外形也是千奇百怪，有大有小，有圆有方，有的是动物外形，有的已经和我们人类长得一样。机器人很容易引起幼儿兴趣，本次活动主要通过让幼儿在了解机器人的外形的基础上，大胆想象创造，画出自己心目中的机器人。</w:t>
      </w:r>
    </w:p>
    <w:p w14:paraId="04FE98D2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119_10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119_1041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119_10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119_1041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119_10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119_1041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797074E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0EA5BA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 w14:paraId="05A3DD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2A9095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6BF5562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77B83C8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119_1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119_1113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119_1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119_1113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119_11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119_1113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1.近期天气变化较大，降温很快，很多孩子出现了感冒、咳嗽的症状。家长们也要多加关注哦！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804</Words>
  <Characters>836</Characters>
  <Lines>5</Lines>
  <Paragraphs>1</Paragraphs>
  <TotalTime>4</TotalTime>
  <ScaleCrop>false</ScaleCrop>
  <LinksUpToDate>false</LinksUpToDate>
  <CharactersWithSpaces>838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2024-11-19T07:10:53Z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