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这些小朋友能够有序的做好来园几件事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其中鞠奕鸿小朋友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能独立把被子放到自己就的小床上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9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0"/>
        <w:gridCol w:w="3220"/>
        <w:gridCol w:w="3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70" w:hRule="atLeast"/>
        </w:trPr>
        <w:tc>
          <w:tcPr>
            <w:tcW w:w="32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2" name="图片 2" descr="d21ad3f3f3d5cc72af6c58c3e0cdeb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21ad3f3f3d5cc72af6c58c3e0cdeb0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6" name="图片 6" descr="693585457a5cc12c3ce1f20a57041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93585457a5cc12c3ce1f20a570413b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6985" b="17780"/>
                  <wp:docPr id="5" name="图片 5" descr="55be48782457d5f2b2e073db34c89e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5be48782457d5f2b2e073db34c89e0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在今天的区域活动中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程桢雯、顾宇浩、冯逸凡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在美工区中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白色的超轻粘土在制作小雪人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益智区中朱圣庆在玩月亮船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鞠奕鸿在用磁力片拼搭小房子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万能工匠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里的徐佑恒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李宇航在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搭建一个小车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庄溢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把丰富高楼周围的建筑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91" w:hRule="atLeast"/>
        </w:trPr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7" name="图片 7" descr="a1cfae8c1c103f4c2bd069a18e057e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1cfae8c1c103f4c2bd069a18e057e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8" name="图片 8" descr="f72c4e7de78072be5f5a0241f2ed7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72c4e7de78072be5f5a0241f2ed7bd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9" name="图片 9" descr="cf358edf66afcd9c286ea3359493cf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f358edf66afcd9c286ea3359493cf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在今天是户外混班活动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我们活动地点在前操场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芸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能遇到拥挤时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在老师的体醒下能够排好队伍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赵天睿、林清姝、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小朋友在游戏中能够主动向老师说出自己的需求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903" w:tblpY="13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3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67865" cy="1475740"/>
                  <wp:effectExtent l="0" t="0" r="13335" b="22860"/>
                  <wp:docPr id="10" name="图片 10" descr="e0f243f966bef674324e52f3973a9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0f243f966bef674324e52f3973a9e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1" name="图片 11" descr="278063adf4b8153641c507085c40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78063adf4b8153641c507085c4064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12" name="图片 12" descr="568c5c197fa3b1b96bc51307b6204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68c5c197fa3b1b96bc51307b6204e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1" w:hRule="atLeast"/>
        </w:trPr>
        <w:tc>
          <w:tcPr>
            <w:tcW w:w="333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1200" cy="1485900"/>
                  <wp:effectExtent l="0" t="0" r="0" b="12700"/>
                  <wp:docPr id="13" name="图片 13" descr="9cd106bdc769f82045e7c7826ece89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cd106bdc769f82045e7c7826ece89f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5080" b="10160"/>
                  <wp:docPr id="14" name="图片 14" descr="d62a33949e83164e293d270f9db0ca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62a33949e83164e293d270f9db0ca0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17145" b="6350"/>
                  <wp:docPr id="15" name="图片 15" descr="7c7b662cf70be9c6816a6fcb1136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c7b662cf70be9c6816a6fcb113638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学习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今天我们开展了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语言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说颠倒</w:t>
      </w:r>
      <w:r>
        <w:rPr>
          <w:rFonts w:hint="default" w:ascii="宋体" w:hAnsi="宋体" w:eastAsia="宋体" w:cs="宋体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  <w:r>
        <w:rPr>
          <w:rFonts w:hint="eastAsia" w:ascii="宋体" w:hAnsi="宋体" w:eastAsia="宋体" w:cs="宋体"/>
          <w:kern w:val="0"/>
          <w:sz w:val="24"/>
          <w:szCs w:val="24"/>
        </w:rPr>
        <w:t>颠倒歌是一首具有民间特色的童谣，这首童谣诙谐、幽默，并有韵律感，深受幼儿的喜欢。童谣的画面感很强，能开拓和激发幼儿的思维能力，也利于幼儿进行创编。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顾宇浩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等小朋友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Hans"/>
        </w:rPr>
        <w:t>感受儿歌的幽默风格带来的乐趣，能有节奏地朗诵儿歌。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没吃完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不吃菇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default" w:ascii="Arial" w:hAnsi="Arial" w:eastAsia="宋体" w:cs="Arial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spacing w:line="400" w:lineRule="exact"/>
        <w:ind w:left="479" w:leftChars="228" w:firstLine="0" w:firstLineChars="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1.请各位家长给小朋友的保温杯里放温水哦！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2.请各位将垫背巾在家给孩子垫好，户外出汗，预防感冒。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3.每天检查小朋友的手指甲哦，勤剪指甲防止刮到自己或者他人。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今天穿冲锋衣款园服来的幼儿，我们都在衣服里面白色的商标处写上了孩子的姓名，请家长回家可以帮孩子做一个姓名贴，放在衣服上。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7615AD"/>
    <w:rsid w:val="1AE8027C"/>
    <w:rsid w:val="1C11478D"/>
    <w:rsid w:val="1C2213A3"/>
    <w:rsid w:val="1D1B4DD6"/>
    <w:rsid w:val="1EBD6DE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95C7016"/>
    <w:rsid w:val="DCB4A0AD"/>
    <w:rsid w:val="DEF8FA78"/>
    <w:rsid w:val="DF0B50BD"/>
    <w:rsid w:val="DF572C68"/>
    <w:rsid w:val="DF66F274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A74C52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12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2021-04-25T19:17:00Z</dcterms:created>
  <dc:creator>yixuange</dc:creator>
  <cp:lastModifiedBy>青柠</cp:lastModifiedBy>
  <cp:lastPrinted>2023-02-18T15:53:00Z</cp:lastPrinted>
  <dcterms:modified xsi:type="dcterms:W3CDTF">2024-11-18T13:59:12Z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