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1.幼儿来园人数：应到32人，实到30人，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焦云舒、左轶萱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38AD43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小组活动：设计路线</w:t>
      </w:r>
    </w:p>
    <w:p w14:paraId="024C4E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FB05B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1E112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19914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/>
          <w:kern w:val="0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24.11.15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392245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0F7A74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★各位家长，今天周五，没有延时班，请大家转告接送的家人，准时来接哦！</w:t>
      </w:r>
      <w:bookmarkStart w:id="0" w:name="_GoBack"/>
      <w:bookmarkEnd w:id="0"/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12B57"/>
    <w:rsid w:val="06E85D63"/>
    <w:rsid w:val="06FE2509"/>
    <w:rsid w:val="06FF7F8B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857270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3F46865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057DC7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786F13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594</Words>
  <Characters>608</Characters>
  <Lines>1</Lines>
  <Paragraphs>1</Paragraphs>
  <TotalTime>6</TotalTime>
  <ScaleCrop>false</ScaleCrop>
  <LinksUpToDate>false</LinksUpToDate>
  <CharactersWithSpaces>648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2024-11-17T02:56:08Z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C4982D9B70FE42A2B14ACAC2262A1DA5_13</vt:lpwstr>
  </property>
  <property fmtid="{D5CDD505-2E9C-101B-9397-08002B2CF9AE}" pid="5" name="commondata">
    <vt:lpwstr>eyJjb3VudCI6MiwiaGRpZCI6IjRlZDA0ZWVlNTFiN2U0MDhlODkyYzU1MjA5OWM2NWJkIiwidXNlckNvdW50IjoyfQ==</vt:lpwstr>
  </property>
</Properties>
</file>