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期五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1ACC5FFC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今天的早点我们喝的是热乎乎的牛奶，有美味的小面包真是太美味啦！宝贝们吃得津津有味，牛奶也都按个人所需喝完了。希望明天我们的宝贝们可以继续保持哦！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集体活动：我喜欢的动物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92E625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bidi w:val="0"/>
              <w:spacing w:before="0" w:beforeAutospacing="0" w:after="0" w:afterAutospacing="0" w:line="360" w:lineRule="exact"/>
              <w:ind w:left="0" w:right="0" w:firstLine="420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小朋友们使用雪花片拼搭动物的形象。</w:t>
            </w:r>
            <w:bookmarkStart w:id="0" w:name="_GoBack"/>
            <w:bookmarkEnd w:id="0"/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152400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8136.PNGIMG_8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8136.PNGIMG_81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8137.PNGIMG_8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8137.PNGIMG_81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351155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8138.PNGIMG_8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8138.PNGIMG_81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217805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8139.PNGIMG_8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8139.PNGIMG_81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4D7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55BA7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8140.PNGIMG_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8140.PNGIMG_81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C89A48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both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E6EB55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wLCJoZGlkIjoiMWI4NWYzZGFkNDJiYTY1ODFjMTg3YjM5MmNjODNlNDkiLCJ1c2VyQ291bnQiOjl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988</Words>
  <Characters>1010</Characters>
  <Lines>10</Lines>
  <Paragraphs>2</Paragraphs>
  <TotalTime>3</TotalTime>
  <ScaleCrop>false</ScaleCrop>
  <LinksUpToDate>false</LinksUpToDate>
  <CharactersWithSpaces>1036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2024-11-17T08:37:09Z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30EC6EC1C8384ABD927DCDDAACB9CEB6_13</vt:lpwstr>
  </property>
  <property fmtid="{D5CDD505-2E9C-101B-9397-08002B2CF9AE}" pid="5" name="commondata">
    <vt:lpwstr>eyJjb3VudCI6NywiaGRpZCI6IjgwMTFkOGIxOGI4YTJiZmJhMDYwMGRlZGE2MzM2NjlhIiwidXNlckNvdW50Ijo3fQ==</vt:lpwstr>
  </property>
</Properties>
</file>