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D16018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今天的早点我们喝的是热乎乎的牛奶，有美味的小面包真是太美味啦！宝贝们吃得津津有味，牛奶也都按个人所需喝完了。希望明天我们的宝贝们可以继续保持哦！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集体活动：柿子树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2E625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bidi w:val="0"/>
              <w:spacing w:before="0" w:beforeAutospacing="0" w:after="0" w:afterAutospacing="0" w:line="360" w:lineRule="exact"/>
              <w:ind w:left="0" w:right="0" w:firstLine="42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秋天是丰收的季节，许多柿子都成熟了，小朋友今天使用多种形式绘制了一幅柿子作品。在吹画环节有个别小朋友吹不动，大部分吹得都不错。</w:t>
            </w:r>
            <w:bookmarkStart w:id="0" w:name="_GoBack"/>
            <w:bookmarkEnd w:id="0"/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152400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763.JPGIMG_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763.JPGIMG_77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764.JPGIMG_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764.JPGIMG_77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351155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765.JPGIMG_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765.JPGIMG_77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217805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766.JPGIMG_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766.JPGIMG_77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768.JPGIMG_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768.JPGIMG_77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9FDCE4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both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明天研学活动，家长们给孩子穿适宜的衣物！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wLCJoZGlkIjoiMWI4NWYzZGFkNDJiYTY1ODFjMTg3YjM5MmNjODNlNDkiLCJ1c2VyQ291bnQiOj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AD5A7C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988</Words>
  <Characters>1010</Characters>
  <Lines>10</Lines>
  <Paragraphs>2</Paragraphs>
  <TotalTime>4</TotalTime>
  <ScaleCrop>false</ScaleCrop>
  <LinksUpToDate>false</LinksUpToDate>
  <CharactersWithSpaces>1036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2024-11-06T08:55:22Z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0057EC57636C4D318D156473CEC3C827_13</vt:lpwstr>
  </property>
  <property fmtid="{D5CDD505-2E9C-101B-9397-08002B2CF9AE}" pid="5" name="commondata">
    <vt:lpwstr>eyJjb3VudCI6NywiaGRpZCI6IjgwMTFkOGIxOGI4YTJiZmJhMDYwMGRlZGE2MzM2NjlhIiwidXNlckNvdW50Ijo3fQ==</vt:lpwstr>
  </property>
</Properties>
</file>