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11.13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31115</wp:posOffset>
            </wp:positionV>
            <wp:extent cx="2052955" cy="1539875"/>
            <wp:effectExtent l="0" t="0" r="4445" b="3175"/>
            <wp:wrapNone/>
            <wp:docPr id="19" name="图片 19" descr="C:\Users\13054\Desktop\新建文件夹 (3)\新建文件夹 (2)\IMG_20241113_082650.jpgIMG_20241113_08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 (3)\新建文件夹 (2)\IMG_20241113_082650.jpgIMG_20241113_0826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22225</wp:posOffset>
            </wp:positionV>
            <wp:extent cx="2053590" cy="1539875"/>
            <wp:effectExtent l="0" t="0" r="3810" b="3175"/>
            <wp:wrapNone/>
            <wp:docPr id="18" name="图片 18" descr="C:\Users\13054\Desktop\新建文件夹 (3)\新建文件夹 (2)\IMG_20241113_082703.jpgIMG_20241113_08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3)\新建文件夹 (2)\IMG_20241113_082703.jpgIMG_20241113_08270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6350</wp:posOffset>
                </wp:positionV>
                <wp:extent cx="3340735" cy="309880"/>
                <wp:effectExtent l="4445" t="4445" r="762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334073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今天玩拍球，快来拍一拍，数数自己可以拍几个。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05pt;margin-top:0.5pt;height:24.4pt;width:263.05pt;z-index:251661312;mso-width-relative:page;mso-height-relative:page;" fillcolor="#FFFFFF [3201]" filled="t" stroked="t" coordsize="21600,21600" o:gfxdata="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O1TIPTAAAABwEAAA8AAAAAAAAAAQAgAAAAIgAAAGRycy9kb3ducmV2LnhtbFBLAQIUABQA&#10;AAAIAIdO4kCPMiG0ZwIAAMMEAAAOAAAAAAAAAAEAIAAAACI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今天玩拍球，快来拍一拍，数数自己可以拍几个。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226060</wp:posOffset>
            </wp:positionV>
            <wp:extent cx="2052955" cy="1539875"/>
            <wp:effectExtent l="0" t="0" r="4445" b="3175"/>
            <wp:wrapNone/>
            <wp:docPr id="32" name="图片 32" descr="C:\Users\13054\Desktop\新建文件夹 (3)\新建文件夹 (2)\IMG_20241113_082507.jpgIMG_20241113_08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 (3)\新建文件夹 (2)\IMG_20241113_082507.jpgIMG_20241113_08250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198120</wp:posOffset>
            </wp:positionV>
            <wp:extent cx="2052955" cy="1539875"/>
            <wp:effectExtent l="0" t="0" r="4445" b="3175"/>
            <wp:wrapNone/>
            <wp:docPr id="23" name="图片 23" descr="C:\Users\13054\Desktop\新建文件夹 (3)\新建文件夹 (2)\IMG_20241113_082617.jpgIMG_20241113_08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3)\新建文件夹 (2)\IMG_20241113_082617.jpgIMG_20241113_08261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220345</wp:posOffset>
                </wp:positionV>
                <wp:extent cx="3459480" cy="309880"/>
                <wp:effectExtent l="4445" t="4445" r="12700" b="952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力气大一点，球就会弹的高一点哦！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15pt;margin-top:17.35pt;height:24.4pt;width:272.4pt;z-index:251681792;mso-width-relative:page;mso-height-relative:page;" fillcolor="#FFFFFF [3201]" filled="t" stroked="t" coordsize="21600,21600" o:gfxdata="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cfdRdUAAAAIAQAA&#10;DwAAAAAAAAABACAAAAAiAAAAZHJzL2Rvd25yZXYueG1sUEsBAhQAFAAAAAgAh07iQNhI4PxVAgAA&#10;uQ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力气大一点，球就会弹的高一点哦！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50165</wp:posOffset>
            </wp:positionV>
            <wp:extent cx="2052955" cy="1539875"/>
            <wp:effectExtent l="0" t="0" r="4445" b="3175"/>
            <wp:wrapNone/>
            <wp:docPr id="20" name="图片 20" descr="C:\Users\13054\Desktop\新建文件夹 (3)\新建文件夹 (2)\IMG_20241113_082423.jpgIMG_20241113_08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3)\新建文件夹 (2)\IMG_20241113_082423.jpgIMG_20241113_0824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64135</wp:posOffset>
            </wp:positionV>
            <wp:extent cx="2052955" cy="1539875"/>
            <wp:effectExtent l="0" t="0" r="4445" b="3175"/>
            <wp:wrapNone/>
            <wp:docPr id="34" name="图片 34" descr="C:\Users\13054\Desktop\新建文件夹 (3)\新建文件夹 (2)\IMG_20241113_082455.jpgIMG_20241113_08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3)\新建文件夹 (2)\IMG_20241113_082455.jpgIMG_20241113_0824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101600</wp:posOffset>
                </wp:positionV>
                <wp:extent cx="3388360" cy="309880"/>
                <wp:effectExtent l="4445" t="5080" r="7620" b="889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看我们拍的很有范儿呢！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5pt;margin-top:8pt;height:24.4pt;width:266.8pt;z-index:251682816;mso-width-relative:page;mso-height-relative:page;" fillcolor="#FFFFFF [3201]" filled="t" stroked="t" coordsize="21600,21600" o:gfxdata="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2I2EK9UA&#10;AAAIAQAADwAAAAAAAAABACAAAAAiAAAAZHJzL2Rvd25yZXYueG1sUEsBAhQAFAAAAAgAh07iQGie&#10;lMB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看我们拍的很有范儿呢！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集体活动——语言：小花籽找快乐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t>《小花籽找快乐》是一篇</w:t>
      </w:r>
      <w:r>
        <w:rPr>
          <w:rFonts w:hint="eastAsia"/>
        </w:rPr>
        <w:t>充满浓郁儿童情趣的</w:t>
      </w:r>
      <w:r>
        <w:t>童话故事，故事用拟人化的手法，</w:t>
      </w:r>
      <w:r>
        <w:rPr>
          <w:rFonts w:hint="eastAsia"/>
        </w:rPr>
        <w:t>描述了</w:t>
      </w:r>
      <w:r>
        <w:t>小花籽、太阳、小鸟、蜜蜂、青蛙等事物</w:t>
      </w:r>
      <w:r>
        <w:rPr>
          <w:rFonts w:hint="eastAsia"/>
        </w:rPr>
        <w:t>利用自己的特长和作用帮助大家真快乐。</w:t>
      </w:r>
      <w:r>
        <w:t>故事情节简单</w:t>
      </w:r>
      <w:r>
        <w:rPr>
          <w:rFonts w:hint="eastAsia"/>
        </w:rPr>
        <w:t>，内容</w:t>
      </w:r>
      <w:r>
        <w:t>通俗易懂</w:t>
      </w:r>
      <w:r>
        <w:rPr>
          <w:rFonts w:hint="eastAsia"/>
        </w:rPr>
        <w:t>，其中生动、有趣的角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332105</wp:posOffset>
            </wp:positionV>
            <wp:extent cx="2053590" cy="1508125"/>
            <wp:effectExtent l="0" t="0" r="3810" b="6350"/>
            <wp:wrapNone/>
            <wp:docPr id="38" name="图片 38" descr="C:\Users\13054\Desktop\QQ截图20241114132802.jpgQQ截图2024111413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QQ截图20241114132802.jpgQQ截图2024111413280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365125</wp:posOffset>
            </wp:positionV>
            <wp:extent cx="2053590" cy="1482090"/>
            <wp:effectExtent l="0" t="0" r="3810" b="3810"/>
            <wp:wrapNone/>
            <wp:docPr id="37" name="图片 37" descr="C:\Users\13054\Desktop\QQ截图20241114132752.jpgQQ截图2024111413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QQ截图20241114132752.jpgQQ截图2024111413275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114300</wp:posOffset>
                </wp:positionV>
                <wp:extent cx="4690110" cy="3642360"/>
                <wp:effectExtent l="4445" t="4445" r="10795" b="1079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364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有颗黑黑的小花籽，悄悄地从妈妈的怀里蹦了出来，它要出去寻找快乐。 </w:t>
                            </w:r>
                          </w:p>
                          <w:p>
                            <w:pPr>
                              <w:spacing w:line="360" w:lineRule="exact"/>
                              <w:ind w:firstLine="435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它看见太阳，问：“太阳，太阳，你快乐吗？”太阳笑着说：“快乐，快乐，我给大家阳光，大家喜欢我。”（沉稳）它看见小鸟，问：“小鸟，小鸟，你快乐吗？”小鸟笑着说：“快乐，快乐，我给大家唱歌，大家喜欢我。”（欢快）它看见蜜蜂，问：“蜜蜂，蜜蜂，你快乐吗？”蜜蜂笑着说：“快乐，快乐，我给大家采蜜，大家喜欢我。（声音略粗）”它看见青蛙，问：“青蛙，青蛙，你快乐吗？”青蛙笑着说：“快乐，快乐，我给大家捉害虫，大家喜欢我。（浑厚）”    </w:t>
                            </w:r>
                          </w:p>
                          <w:p>
                            <w:pPr>
                              <w:spacing w:line="360" w:lineRule="exact"/>
                              <w:ind w:firstLine="435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小花籽要去寻找自己的快乐，它请风姑娘帮忙，风姑娘带着小花籽飘呀飘，飘过了大河，飘过了草原，飘到了雪山上。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春天来了，黑黑的小花籽在雪山上发芽、长大，开出了一朵美丽的大红花，香味传得很远很远。白熊、海豹、雪兔、海象，还有大人、小孩都跑来了。它看到大家这么快乐，高兴地想：大家喜欢我，我真快乐。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活动中，</w:t>
                            </w:r>
                            <w:r>
                              <w:rPr>
                                <w:rFonts w:hint="eastAsia"/>
                              </w:rPr>
                              <w:t>他们理解故事的能力有所增强，能结合故事情节，用简单的语句表达自己的感受，但是有的孩子词汇不够丰富，表达还不够流畅、完整。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平时要鼓励孩子多说说哦！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5pt;margin-top:9pt;height:286.8pt;width:369.3pt;z-index:251662336;mso-width-relative:page;mso-height-relative:page;" fillcolor="#FFFFFF [3201]" filled="t" stroked="t" coordsize="21600,21600" o:gfxdata="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N3cm9UA&#10;AAAIAQAADwAAAAAAAAABACAAAAAiAAAAZHJzL2Rvd25yZXYueG1sUEsBAhQAFAAAAAgAh07iQPKT&#10;UNl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有颗黑黑的小花籽，悄悄地从妈妈的怀里蹦了出来，它要出去寻找快乐。 </w:t>
                      </w:r>
                    </w:p>
                    <w:p>
                      <w:pPr>
                        <w:spacing w:line="360" w:lineRule="exact"/>
                        <w:ind w:firstLine="435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它看见太阳，问：“太阳，太阳，你快乐吗？”太阳笑着说：“快乐，快乐，我给大家阳光，大家喜欢我。”（沉稳）它看见小鸟，问：“小鸟，小鸟，你快乐吗？”小鸟笑着说：“快乐，快乐，我给大家唱歌，大家喜欢我。”（欢快）它看见蜜蜂，问：“蜜蜂，蜜蜂，你快乐吗？”蜜蜂笑着说：“快乐，快乐，我给大家采蜜，大家喜欢我。（声音略粗）”它看见青蛙，问：“青蛙，青蛙，你快乐吗？”青蛙笑着说：“快乐，快乐，我给大家捉害虫，大家喜欢我。（浑厚）”    </w:t>
                      </w:r>
                    </w:p>
                    <w:p>
                      <w:pPr>
                        <w:spacing w:line="360" w:lineRule="exact"/>
                        <w:ind w:firstLine="435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小花籽要去寻找自己的快乐，它请风姑娘帮忙，风姑娘带着小花籽飘呀飘，飘过了大河，飘过了草原，飘到了雪山上。 </w:t>
                      </w:r>
                    </w:p>
                    <w:p>
                      <w:pPr>
                        <w:spacing w:line="36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春天来了，黑黑的小花籽在雪山上发芽、长大，开出了一朵美丽的大红花，香味传得很远很远。白熊、海豹、雪兔、海象，还有大人、小孩都跑来了。它看到大家这么快乐，高兴地想：大家喜欢我，我真快乐。</w:t>
                      </w:r>
                    </w:p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活动中，</w:t>
                      </w:r>
                      <w:r>
                        <w:rPr>
                          <w:rFonts w:hint="eastAsia"/>
                        </w:rPr>
                        <w:t>他们理解故事的能力有所增强，能结合故事情节，用简单的语句表达自己的感受，但是有的孩子词汇不够丰富，表达还不够流畅、完整。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平时要鼓励孩子多说说哦！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189865</wp:posOffset>
            </wp:positionV>
            <wp:extent cx="2052955" cy="1539875"/>
            <wp:effectExtent l="0" t="0" r="4445" b="3175"/>
            <wp:wrapNone/>
            <wp:docPr id="43" name="图片 43" descr="C:\Users\13054\Desktop\新建文件夹 (3)\新建文件夹 (2)\IMG_20241113_081501.jpgIMG_20241113_08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 (3)\新建文件夹 (2)\IMG_20241113_081501.jpgIMG_20241113_0815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189865</wp:posOffset>
            </wp:positionV>
            <wp:extent cx="2052955" cy="1539875"/>
            <wp:effectExtent l="0" t="0" r="4445" b="3175"/>
            <wp:wrapNone/>
            <wp:docPr id="42" name="图片 42" descr="C:\Users\13054\Desktop\新建文件夹 (3)\新建文件夹 (2)\IMG_20241113_081458.jpgIMG_20241113_08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 (3)\新建文件夹 (2)\IMG_20241113_081458.jpgIMG_20241113_08145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57150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挑战俄罗斯方块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4.5pt;height:24.45pt;width:167.5pt;z-index:251664384;mso-width-relative:page;mso-height-relative:page;" fillcolor="#FFFFFF [3201]" filled="t" stroked="t" coordsize="21600,21600" o:gfxdata="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sw6tjUAAAABwEA&#10;AA8AAAAAAAAAAQAgAAAAIgAAAGRycy9kb3ducmV2LnhtbFBLAQIUABQAAAAIAIdO4kBOadw6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挑战俄罗斯方块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</wp:posOffset>
                </wp:positionV>
                <wp:extent cx="2474595" cy="394335"/>
                <wp:effectExtent l="4445" t="4445" r="6985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好几次我都没有成功，但我不会放弃的。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9pt;margin-top:2.25pt;height:31.05pt;width:194.85pt;z-index:251667456;mso-width-relative:page;mso-height-relative:page;" fillcolor="#FFFFFF [3201]" filled="t" stroked="t" coordsize="21600,21600" o:gfxdata="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TtQItUAAAAIAQAA&#10;DwAAAAAAAAABACAAAAAiAAAAZHJzL2Rvd25yZXYueG1sUEsBAhQAFAAAAAgAh07iQLDKrudVAgAA&#10;tw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好几次我都没有成功，但我不会放弃的。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65405</wp:posOffset>
            </wp:positionV>
            <wp:extent cx="2052955" cy="1539875"/>
            <wp:effectExtent l="0" t="0" r="4445" b="3175"/>
            <wp:wrapNone/>
            <wp:docPr id="45" name="图片 45" descr="C:\Users\13054\Desktop\新建文件夹 (3)\新建文件夹 (2)\IMG_20241113_081509.jpgIMG_20241113_08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 (3)\新建文件夹 (2)\IMG_20241113_081509.jpgIMG_20241113_08150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66040</wp:posOffset>
            </wp:positionV>
            <wp:extent cx="2052955" cy="1539875"/>
            <wp:effectExtent l="0" t="0" r="4445" b="3175"/>
            <wp:wrapNone/>
            <wp:docPr id="44" name="图片 44" descr="C:\Users\13054\Desktop\新建文件夹 (3)\新建文件夹 (2)\IMG_20241113_081505.jpgIMG_20241113_08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 (3)\新建文件夹 (2)\IMG_20241113_081505.jpgIMG_20241113_08150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173355</wp:posOffset>
                </wp:positionV>
                <wp:extent cx="274447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今天我又要拼搭不一样的作品了！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75pt;margin-top:13.65pt;height:24.4pt;width:216.1pt;z-index:251668480;mso-width-relative:page;mso-height-relative:page;" fillcolor="#FFFFFF [3201]" filled="t" stroked="t" coordsize="21600,21600" o:gfxdata="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9XQi1NYA&#10;AAAJAQAADwAAAAAAAAABACAAAAAiAAAAZHJzL2Rvd25yZXYueG1sUEsBAhQAFAAAAAgAh07iQEjB&#10;CpR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今天我又要拼搭不一样的作品了！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188595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和好朋友一起玩游戏就是开心。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.85pt;height:24.4pt;width:166.8pt;z-index:251663360;mso-width-relative:page;mso-height-relative:page;" fillcolor="#FFFFFF [3201]" filled="t" stroked="t" coordsize="21600,21600" o:gfxdata="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MRNRdUA&#10;AAAIAQAADwAAAAAAAAABACAAAAAiAAAAZHJzL2Rvd25yZXYueG1sUEsBAhQAFAAAAAgAh07iQB/v&#10;Arx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和好朋友一起玩游戏就是开心。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186055</wp:posOffset>
            </wp:positionV>
            <wp:extent cx="2052955" cy="1539240"/>
            <wp:effectExtent l="0" t="0" r="4445" b="3810"/>
            <wp:wrapNone/>
            <wp:docPr id="3" name="图片 3" descr="C:\Users\13054\Desktop\新建文件夹 (3)\新建文件夹 (2)\IMG_20241113_081530.jpgIMG_20241113_08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054\Desktop\新建文件夹 (3)\新建文件夹 (2)\IMG_20241113_081530.jpgIMG_20241113_08153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38100</wp:posOffset>
            </wp:positionV>
            <wp:extent cx="2052955" cy="1539875"/>
            <wp:effectExtent l="0" t="0" r="4445" b="3175"/>
            <wp:wrapNone/>
            <wp:docPr id="47" name="图片 47" descr="C:\Users\13054\Desktop\新建文件夹 (3)\新建文件夹 (2)\IMG_20241113_081525.jpgIMG_20241113_08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 (3)\新建文件夹 (2)\IMG_20241113_081525.jpgIMG_20241113_08152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108585</wp:posOffset>
                </wp:positionV>
                <wp:extent cx="2293620" cy="315595"/>
                <wp:effectExtent l="4445" t="5080" r="6985" b="1270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这是我们新想出的哦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8pt;margin-top:8.55pt;height:24.85pt;width:180.6pt;z-index:251684864;mso-width-relative:page;mso-height-relative:page;" fillcolor="#FFFFFF [3201]" filled="t" stroked="t" coordsize="21600,21600" o:gfxdata="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Xmi1K1QAAAAkB&#10;AAAPAAAAAAAAAAEAIAAAACIAAABkcnMvZG93bnJldi54bWxQSwECFAAUAAAACACHTuJARk+p2VcC&#10;AAC3BAAADgAAAAAAAAABACAAAAAk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这是我们新想出的哦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122555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看，知道我拼的什么吗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05pt;margin-top:9.65pt;height:24.85pt;width:180.6pt;z-index:251665408;mso-width-relative:page;mso-height-relative:page;" fillcolor="#FFFFFF [3201]" filled="t" stroked="t" coordsize="21600,21600" o:gfxdata="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2omsbVAAAA&#10;CQEAAA8AAAAAAAAAAQAgAAAAIgAAAGRycy9kb3ducmV2LnhtbFBLAQIUABQAAAAIAIdO4kDvkGEp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看，知道我拼的什么吗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43815</wp:posOffset>
            </wp:positionV>
            <wp:extent cx="3837940" cy="3691255"/>
            <wp:effectExtent l="0" t="0" r="635" b="4445"/>
            <wp:wrapNone/>
            <wp:docPr id="15" name="图片 15" descr="C:\Users\13054\Desktop\mmexport1731318183173.pngmmexport173131818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1318183173.pngmmexport173131818317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2E2DC5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26B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E77B4E"/>
    <w:rsid w:val="4B7613D3"/>
    <w:rsid w:val="4B8169C4"/>
    <w:rsid w:val="4BCD06A7"/>
    <w:rsid w:val="4C527C73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472A2C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501</Words>
  <Characters>513</Characters>
  <Paragraphs>83</Paragraphs>
  <TotalTime>1</TotalTime>
  <ScaleCrop>false</ScaleCrop>
  <LinksUpToDate>false</LinksUpToDate>
  <CharactersWithSpaces>523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2024-11-14T05:34:30Z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