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1" w:hRule="atLeast"/>
        </w:trPr>
        <w:tc>
          <w:tcPr>
            <w:tcW w:w="333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40180"/>
                  <wp:effectExtent l="0" t="0" r="18415" b="7620"/>
                  <wp:docPr id="2" name="图片 2" descr="b569542341bc0f0a75a8dbbd649ed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569542341bc0f0a75a8dbbd649ed1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3" name="图片 3" descr="d82e1ed99dff0d8dabf79a97a81e5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82e1ed99dff0d8dabf79a97a81e500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5" name="图片 5" descr="f9d53479e4552e3352201cbd596441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9d53479e4552e3352201cbd5964411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2" w:hRule="atLeast"/>
        </w:trPr>
        <w:tc>
          <w:tcPr>
            <w:tcW w:w="333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6" name="图片 6" descr="798fbec96f447791c42b38fbe8977d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98fbec96f447791c42b38fbe8977d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7" name="图片 7" descr="99a8b938bb612e356b39d1108760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9a8b938bb612e356b39d110876064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8" name="图片 8" descr="cbfc818608f85becd304c5c51e718e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bfc818608f85becd304c5c51e718e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在今天的区域活动中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林清姝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在美工区中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用超轻粘土在制作一个冬天的小景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益智区中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程桢雯和顾宇浩在玩动物农场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和朱圣庆在用乐高积木搭建机器人。方张羽和杨子熠在图书区整理图书。建构区中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的徐佑恒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搭建一座高桥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万能工匠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李宇航和赵天睿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在搭建一个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小房子的围栏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保健活动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今天上午新桥卫生院来我们园区为孩子们做听力、氟离子防龋齿检查。检查时孩子们都很配合特别是在做氟离子防龋齿的时候，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鞠亦鸿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等小朋友都能坚持到最后，还能一起鼓励其他不能坚持到最后的小朋友。</w:t>
      </w:r>
    </w:p>
    <w:tbl>
      <w:tblPr>
        <w:tblStyle w:val="10"/>
        <w:tblpPr w:leftFromText="180" w:rightFromText="180" w:vertAnchor="text" w:horzAnchor="page" w:tblpX="903" w:tblpY="131"/>
        <w:tblOverlap w:val="never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4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32635" cy="1524635"/>
                  <wp:effectExtent l="0" t="0" r="24765" b="24765"/>
                  <wp:docPr id="9" name="图片 9" descr="d5a0ac0dfb6c595757d8e1350cf4a0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5a0ac0dfb6c595757d8e1350cf4a0a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0" name="图片 10" descr="6da9df0f7e737c63ab13cfa34d0324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da9df0f7e737c63ab13cfa34d0324d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1" name="图片 11" descr="067d72f7a75efd0dbdf8e3f4e8a8ff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67d72f7a75efd0dbdf8e3f4e8a8ff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4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5" name="图片 15" descr="da2b3a1611a85d803c17c684a755c4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a2b3a1611a85d803c17c684a755c4c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6" name="图片 16" descr="277879a5313bd20815d3b47327a05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77879a5313bd20815d3b47327a058a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7" name="图片 17" descr="831f906902873f9ea617988020119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31f906902873f9ea6179880201192a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8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ind w:firstLine="720" w:firstLineChars="30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spacing w:line="400" w:lineRule="exact"/>
        <w:ind w:left="479" w:leftChars="228" w:firstLine="0" w:firstLineChars="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3.每天检查小朋友的手指甲哦，勤剪指甲防止刮到自己或者他人。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今天周五，不上延时班请家长调整好时间准时来园接幼儿。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D265B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7FF3BCC"/>
    <w:rsid w:val="D95C7016"/>
    <w:rsid w:val="DCB4A0AD"/>
    <w:rsid w:val="DDFC230E"/>
    <w:rsid w:val="DEF8FA78"/>
    <w:rsid w:val="DF0B50BD"/>
    <w:rsid w:val="DF572C68"/>
    <w:rsid w:val="DF66F274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2021-04-25T19:17:00Z</dcterms:created>
  <dc:creator>yixuange</dc:creator>
  <cp:lastModifiedBy>青柠</cp:lastModifiedBy>
  <cp:lastPrinted>2023-02-18T15:53:00Z</cp:lastPrinted>
  <dcterms:modified xsi:type="dcterms:W3CDTF">2024-11-15T11:42:30Z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