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41112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E40127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今天是星期二，天气晴朗。孩子们陆陆续续地进入了教室，他们做好了区域游戏计划，进入了各个区域游戏。</w:t>
      </w:r>
    </w:p>
    <w:p w14:paraId="1E7E0D2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今天我们班共来园18人，2人请假。期待小朋友们早日恢复健康，回到幼儿园哦！       </w:t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户外活动---玩沙池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85E0D82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户外活动时间，我们来到了后操场的玩沙池。老师和孩子们再次强调了游戏规则后，他们拿起工具、换好雨鞋跑向了沙池。有的用铲子挖坑，有的在桶里装沙做城堡，有的一起搭建水渠……</w:t>
      </w:r>
    </w:p>
    <w:p w14:paraId="03D2BFF4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112_08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12_084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112_08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12_0824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112_08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12_0825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112_08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12_0825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112_08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12_0825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112_08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12_0843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426C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集体活动---音乐：拾豆豆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F77265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音乐《拾豆豆》是一首山西民歌，音域跨越7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</w:t>
      </w:r>
    </w:p>
    <w:p w14:paraId="323BBC50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292AA0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今天的区域游戏依然十分吸引人。孩子们在学完歌曲后纷纷按照游戏计划进入了各个区域。有的在科探区玩实验，有的在建构区拼乐高积木，有的在美工区用泥工创作……游戏各不相同，每个人都很快乐。</w:t>
      </w:r>
    </w:p>
    <w:p w14:paraId="368C983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0D669F5AB6496E73F9F8F38C27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D669F5AB6496E73F9F8F38C271039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5BF94D9FBF226855532F9F7144FF6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BF94D9FBF226855532F9F7144FF60C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65E720DBCDF1B336166A71FF5BA07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5E720DBCDF1B336166A71FF5BA077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146C1B65268580A42E50B05A9BDB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6C1B65268580A42E50B05A9BDB69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6282D27D35DEDB02815F922AF100E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82D27D35DEDB02815F922AF100E7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112_09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12_0928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 w14:paraId="1630BC8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/>
            <w:vAlign w:val="top"/>
          </w:tcPr>
          <w:p w14:paraId="039E4A86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B366F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58CDF9B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3F74FF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04236C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1B7823D7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05ECDB06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112_11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12_1112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112_11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112_1112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112_1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112_1112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54B03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近期流感爆发，很多孩子都出现了感冒咳嗽的症状，家长们一定要多关注哦！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3LCJoZGlkIjoiZjFmZWIzNDg2MmIzZjExOTIzMmViNTBmYTMwYTk0ZWYiLCJ1c2VyQ291bnQiOjQw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C0913E0"/>
    <w:rsid w:val="1C11478D"/>
    <w:rsid w:val="1C2213A3"/>
    <w:rsid w:val="1CF33FB1"/>
    <w:rsid w:val="1D1B4DD6"/>
    <w:rsid w:val="1E7A40B0"/>
    <w:rsid w:val="1EF22D41"/>
    <w:rsid w:val="1F18274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4A5275E"/>
    <w:rsid w:val="653E3FDD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961</Words>
  <Characters>1003</Characters>
  <Lines>5</Lines>
  <Paragraphs>1</Paragraphs>
  <TotalTime>9</TotalTime>
  <ScaleCrop>false</ScaleCrop>
  <LinksUpToDate>false</LinksUpToDate>
  <CharactersWithSpaces>1030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2024-11-12T04:40:53Z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