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11.6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377190</wp:posOffset>
            </wp:positionV>
            <wp:extent cx="2053590" cy="1539875"/>
            <wp:effectExtent l="0" t="0" r="3810" b="3175"/>
            <wp:wrapNone/>
            <wp:docPr id="19" name="图片 19" descr="C:\Users\13054\Desktop\新建文件夹 (3)\IMG_20241106_083741.jpgIMG_20241106_0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3)\IMG_20241106_083741.jpgIMG_20241106_08374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19050</wp:posOffset>
            </wp:positionV>
            <wp:extent cx="2053590" cy="1540510"/>
            <wp:effectExtent l="0" t="0" r="3810" b="2540"/>
            <wp:wrapNone/>
            <wp:docPr id="18" name="图片 18" descr="C:\Users\13054\Desktop\新建文件夹 (3)\IMG_20241106_083719.jpgIMG_20241106_08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3)\IMG_20241106_083719.jpgIMG_20241106_08371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4264025" cy="309880"/>
                <wp:effectExtent l="4445" t="4445" r="825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玩轮胎喽！有的小朋友滚轮胎；有的两两聚在一起搭轮胎城堡！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335.75pt;z-index:251661312;mso-width-relative:page;mso-height-relative:page;" fillcolor="#FFFFFF [3201]" filled="t" stroked="t" coordsize="21600,21600" o:gfxdata="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WXijHVAAAACAEAAA8AAAAAAAAAAQAgAAAAIgAAAGRycy9kb3ducmV2LnhtbFBLAQIUABQA&#10;AAAIAIdO4kBJbZ3d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玩轮胎喽！有的小朋友滚轮胎；有的两两聚在一起搭轮胎城堡！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193040</wp:posOffset>
            </wp:positionV>
            <wp:extent cx="2053590" cy="1539875"/>
            <wp:effectExtent l="0" t="0" r="3810" b="3175"/>
            <wp:wrapNone/>
            <wp:docPr id="20" name="图片 20" descr="C:\Users\13054\Desktop\新建文件夹 (3)\IMG_20241106_083754.jpgIMG_20241106_08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3)\IMG_20241106_083754.jpgIMG_20241106_08375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198120</wp:posOffset>
            </wp:positionV>
            <wp:extent cx="2053590" cy="1539875"/>
            <wp:effectExtent l="0" t="0" r="3810" b="3175"/>
            <wp:wrapNone/>
            <wp:docPr id="23" name="图片 23" descr="C:\Users\13054\Desktop\新建文件夹 (3)\IMG_20241106_083745.jpgIMG_20241106_08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3)\IMG_20241106_083745.jpgIMG_20241106_0837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220345</wp:posOffset>
                </wp:positionV>
                <wp:extent cx="3707765" cy="309880"/>
                <wp:effectExtent l="4445" t="4445" r="12065" b="952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7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每个人的脸上店铺洋溢着快乐的笑容。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15pt;margin-top:17.35pt;height:24.4pt;width:291.95pt;z-index:251689984;mso-width-relative:page;mso-height-relative:page;" fillcolor="#FFFFFF [3201]" filled="t" stroked="t" coordsize="21600,21600" o:gfxdata="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nWSoNYA&#10;AAAIAQAADwAAAAAAAAABACAAAAAiAAAAZHJzL2Rvd25yZXYueG1sUEsBAhQAFAAAAAgAh07iQArB&#10;WA5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每个人的脸上店铺洋溢着快乐的笑容。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216535</wp:posOffset>
            </wp:positionV>
            <wp:extent cx="2053590" cy="1539875"/>
            <wp:effectExtent l="0" t="0" r="3810" b="3175"/>
            <wp:wrapNone/>
            <wp:docPr id="32" name="图片 32" descr="C:\Users\13054\Desktop\新建文件夹 (3)\IMG_20241106_083843.jpgIMG_20241106_0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3)\IMG_20241106_083843.jpgIMG_20241106_08384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64135</wp:posOffset>
            </wp:positionV>
            <wp:extent cx="2053590" cy="1539875"/>
            <wp:effectExtent l="0" t="0" r="3810" b="3175"/>
            <wp:wrapNone/>
            <wp:docPr id="34" name="图片 34" descr="C:\Users\13054\Desktop\新建文件夹 (3)\IMG_20241106_083804.jpgIMG_20241106_08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3)\IMG_20241106_083804.jpgIMG_20241106_0838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3559810" cy="309880"/>
                <wp:effectExtent l="4445" t="4445" r="7620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不过大家要记得自我提醒补充水分哦！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280.3pt;z-index:251691008;mso-width-relative:page;mso-height-relative:page;" fillcolor="#FFFFFF [3201]" filled="t" stroked="t" coordsize="21600,21600" o:gfxdata="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Ge8MXV&#10;AAAACAEAAA8AAAAAAAAAAQAgAAAAIgAAAGRycy9kb3ducmV2LnhtbFBLAQIUABQAAAAIAIdO4kBy&#10;898h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不过大家要记得自我提醒补充水分哦！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集体活动——综合：研学前的准备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研学前的准备旨在引导幼儿做事要有计划，能记录</w:t>
      </w:r>
      <w:r>
        <w:rPr>
          <w:rFonts w:hint="eastAsia" w:ascii="宋体" w:hAnsi="宋体" w:eastAsia="宋体" w:cs="宋体"/>
          <w:szCs w:val="21"/>
          <w:lang w:val="en-US" w:eastAsia="zh-CN"/>
        </w:rPr>
        <w:t>研学</w:t>
      </w:r>
      <w:r>
        <w:rPr>
          <w:rFonts w:hint="eastAsia" w:ascii="宋体" w:hAnsi="宋体" w:eastAsia="宋体" w:cs="宋体"/>
          <w:szCs w:val="21"/>
        </w:rPr>
        <w:t>前的准备，同时按计划有目的地准备物品，并在研学活动结束之后能根据记录纸反思，同时还需要做一下安全</w:t>
      </w:r>
      <w:r>
        <w:rPr>
          <w:rFonts w:hint="eastAsia" w:ascii="宋体" w:hAnsi="宋体" w:eastAsia="宋体" w:cs="宋体"/>
          <w:szCs w:val="21"/>
          <w:lang w:val="en-US" w:eastAsia="zh-CN"/>
        </w:rPr>
        <w:t>准备。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176530</wp:posOffset>
            </wp:positionV>
            <wp:extent cx="2053590" cy="1539875"/>
            <wp:effectExtent l="0" t="0" r="3810" b="3175"/>
            <wp:wrapNone/>
            <wp:docPr id="38" name="图片 38" descr="C:\Users\13054\Desktop\新建文件夹 (3)\IMG_20241106_095138.jpgIMG_20241106_09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 (3)\IMG_20241106_095138.jpgIMG_20241106_0951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167640</wp:posOffset>
            </wp:positionV>
            <wp:extent cx="2053590" cy="1539875"/>
            <wp:effectExtent l="0" t="0" r="3810" b="3175"/>
            <wp:wrapNone/>
            <wp:docPr id="37" name="图片 37" descr="C:\Users\13054\Desktop\新建文件夹 (3)\IMG_20241106_095033.jpgIMG_20241106_09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 (3)\IMG_20241106_095033.jpgIMG_20241106_09503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318135</wp:posOffset>
                </wp:positionV>
                <wp:extent cx="4690110" cy="309880"/>
                <wp:effectExtent l="4445" t="4445" r="10795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研学前，我们也要准备一些东西，那么我们到底要准备哪些东西呢？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25.05pt;height:24.4pt;width:369.3pt;z-index:251662336;mso-width-relative:page;mso-height-relative:page;" fillcolor="#FFFFFF [3201]" filled="t" stroked="t" coordsize="21600,21600" o:gfxdata="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idvp/W&#10;AAAACAEAAA8AAAAAAAAAAQAgAAAAIgAAAGRycy9kb3ducmV2LnhtbFBLAQIUABQAAAAIAIdO4kDy&#10;k1DZ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研学前，我们也要准备一些东西，那么我们到底要准备哪些东西呢？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301625</wp:posOffset>
            </wp:positionV>
            <wp:extent cx="2053590" cy="1539875"/>
            <wp:effectExtent l="0" t="0" r="3810" b="3175"/>
            <wp:wrapNone/>
            <wp:docPr id="40" name="图片 40" descr="C:\Users\13054\Desktop\新建文件夹 (3)\IMG_20241106_095251.jpgIMG_20241106_09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054\Desktop\新建文件夹 (3)\IMG_20241106_095251.jpgIMG_20241106_09525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311150</wp:posOffset>
            </wp:positionV>
            <wp:extent cx="2053590" cy="1539875"/>
            <wp:effectExtent l="0" t="0" r="3810" b="3175"/>
            <wp:wrapNone/>
            <wp:docPr id="39" name="图片 39" descr="C:\Users\13054\Desktop\新建文件夹 (3)\IMG_20241106_095246.jpgIMG_20241106_09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054\Desktop\新建文件夹 (3)\IMG_20241106_095246.jpgIMG_20241106_09524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27305</wp:posOffset>
                </wp:positionV>
                <wp:extent cx="5287010" cy="320040"/>
                <wp:effectExtent l="4445" t="4445" r="13970" b="88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000000" w:sz="0" w:space="0"/>
                                <w:left w:val="none" w:color="000000" w:sz="0" w:space="0"/>
                                <w:bottom w:val="none" w:color="000000" w:sz="0" w:space="0"/>
                                <w:right w:val="none" w:color="000000" w:sz="0" w:space="0"/>
                              </w:pBdr>
                              <w:shd w:val="solid" w:color="FFFFFF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 w:val="0"/>
                              <w:bidi w:val="0"/>
                              <w:spacing w:before="0" w:beforeAutospacing="0" w:after="0" w:afterAutospacing="0" w:line="360" w:lineRule="exact"/>
                              <w:ind w:left="0" w:right="0" w:firstLine="420" w:firstLineChars="200"/>
                              <w:textAlignment w:val="auto"/>
                              <w:rPr>
                                <w:rFonts w:hint="default" w:ascii="宋体" w:hAnsi="宋体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小朋友把自己需要的物品</w:t>
                            </w:r>
                            <w:r>
                              <w:rPr>
                                <w:rFonts w:hint="eastAsia" w:ascii="宋体" w:hAnsi="宋体"/>
                                <w:b w:val="0"/>
                                <w:bCs w:val="0"/>
                                <w:color w:val="000000"/>
                                <w:kern w:val="0"/>
                                <w:shd w:val="clear" w:color="auto" w:fill="FFFFFF"/>
                                <w:lang w:val="en-US" w:eastAsia="zh-CN"/>
                              </w:rPr>
                              <w:t>画出来，每个人都有自己的计划呢！</w:t>
                            </w:r>
                          </w:p>
                          <w:p>
                            <w:pPr>
                              <w:spacing w:line="360" w:lineRule="exact"/>
                              <w:ind w:firstLine="420" w:firstLineChars="200"/>
                              <w:rPr>
                                <w:rFonts w:hint="eastAsia" w:ascii="宋体" w:hAnsi="宋体"/>
                                <w:color w:val="0D0D0D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.15pt;height:25.2pt;width:416.3pt;z-index:251664384;mso-width-relative:page;mso-height-relative:page;" fillcolor="#FFFFFF [3201]" filled="t" stroked="t" coordsize="21600,21600" o:gfxdata="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Bpj0dQAAAAG&#10;AQAADwAAAAAAAAABACAAAAAiAAAAZHJzL2Rvd25yZXYueG1sUEsBAhQAFAAAAAgAh07iQNc0XIp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</w:pBdr>
                        <w:shd w:val="solid" w:color="FFFFFF" w:fill="auto"/>
                        <w:kinsoku/>
                        <w:wordWrap/>
                        <w:overflowPunct/>
                        <w:topLinePunct w:val="0"/>
                        <w:autoSpaceDE/>
                        <w:autoSpaceDN w:val="0"/>
                        <w:bidi w:val="0"/>
                        <w:spacing w:before="0" w:beforeAutospacing="0" w:after="0" w:afterAutospacing="0" w:line="360" w:lineRule="exact"/>
                        <w:ind w:left="0" w:right="0" w:firstLine="420" w:firstLineChars="200"/>
                        <w:textAlignment w:val="auto"/>
                        <w:rPr>
                          <w:rFonts w:hint="default" w:ascii="宋体" w:hAnsi="宋体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小朋友把自己需要的物品</w:t>
                      </w:r>
                      <w:r>
                        <w:rPr>
                          <w:rFonts w:hint="eastAsia" w:ascii="宋体" w:hAnsi="宋体"/>
                          <w:b w:val="0"/>
                          <w:bCs w:val="0"/>
                          <w:color w:val="000000"/>
                          <w:kern w:val="0"/>
                          <w:shd w:val="clear" w:color="auto" w:fill="FFFFFF"/>
                          <w:lang w:val="en-US" w:eastAsia="zh-CN"/>
                        </w:rPr>
                        <w:t>画出来，每个人都有自己的计划呢！</w:t>
                      </w:r>
                    </w:p>
                    <w:p>
                      <w:pPr>
                        <w:spacing w:line="360" w:lineRule="exact"/>
                        <w:ind w:firstLine="420" w:firstLineChars="200"/>
                        <w:rPr>
                          <w:rFonts w:hint="eastAsia" w:ascii="宋体" w:hAnsi="宋体"/>
                          <w:color w:val="0D0D0D"/>
                          <w:szCs w:val="21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114935</wp:posOffset>
            </wp:positionV>
            <wp:extent cx="2053590" cy="1539875"/>
            <wp:effectExtent l="0" t="0" r="3810" b="3175"/>
            <wp:wrapNone/>
            <wp:docPr id="41" name="图片 41" descr="C:\Users\13054\Desktop\新建文件夹 (3)\IMG_20241106_101207.jpgIMG_20241106_10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新建文件夹 (3)\IMG_20241106_101207.jpgIMG_20241106_10120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128270</wp:posOffset>
            </wp:positionV>
            <wp:extent cx="2053590" cy="1539875"/>
            <wp:effectExtent l="0" t="0" r="3810" b="3175"/>
            <wp:wrapNone/>
            <wp:docPr id="36" name="图片 36" descr="C:\Users\13054\Desktop\新建文件夹 (3)\IMG_20241106_100805.jpgIMG_20241106_1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新建文件夹 (3)\IMG_20241106_100805.jpgIMG_20241106_10080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191135</wp:posOffset>
                </wp:positionV>
                <wp:extent cx="4855210" cy="875665"/>
                <wp:effectExtent l="4445" t="4445" r="7620" b="57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87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ind w:firstLine="420" w:firstLineChars="200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我们要准备这么多东西，那这些东西都是我们研学中一定需要的吗？为什么？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ind w:firstLine="420" w:firstLineChars="200"/>
                              <w:rPr>
                                <w:rFonts w:hint="default" w:ascii="宋体" w:hAnsi="宋体" w:eastAsia="宋体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大家认真仔细交流记录纸记录的合理性！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5.05pt;height:68.95pt;width:382.3pt;z-index:251663360;mso-width-relative:page;mso-height-relative:page;" fillcolor="#FFFFFF [3201]" filled="t" stroked="t" coordsize="21600,21600" o:gfxdata="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UGx0fTAAAABwEA&#10;AA8AAAAAAAAAAQAgAAAAIgAAAGRycy9kb3ducmV2LnhtbFBLAQIUABQAAAAIAIdO4kDe+6nD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ind w:firstLine="420" w:firstLineChars="200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我们要准备这么多东西，那这些东西都是我们研学中一定需要的吗？为什么？</w:t>
                      </w:r>
                    </w:p>
                    <w:p>
                      <w:pPr>
                        <w:snapToGrid w:val="0"/>
                        <w:spacing w:line="360" w:lineRule="exact"/>
                        <w:ind w:firstLine="420" w:firstLineChars="200"/>
                        <w:rPr>
                          <w:rFonts w:hint="default" w:ascii="宋体" w:hAnsi="宋体" w:eastAsia="宋体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大家认真仔细交流记录纸记录的合理性！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189865</wp:posOffset>
            </wp:positionV>
            <wp:extent cx="2053590" cy="1539875"/>
            <wp:effectExtent l="0" t="0" r="3810" b="3175"/>
            <wp:wrapNone/>
            <wp:docPr id="43" name="图片 43" descr="C:\Users\13054\Desktop\新建文件夹 (3)\IMG_20241106_145248.jpgIMG_20241106_14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3)\IMG_20241106_145248.jpgIMG_20241106_14524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189865</wp:posOffset>
            </wp:positionV>
            <wp:extent cx="2053590" cy="1539875"/>
            <wp:effectExtent l="0" t="0" r="3810" b="3175"/>
            <wp:wrapNone/>
            <wp:docPr id="42" name="图片 42" descr="C:\Users\13054\Desktop\新建文件夹 (3)\IMG_20241106_150219.jpgIMG_20241106_15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3)\IMG_20241106_150219.jpgIMG_20241106_15021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美工区自主创作。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4.5pt;height:24.45pt;width:167.5pt;z-index:251666432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美工区自主创作。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写生中……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66.4pt;z-index:251669504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写生中……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57150</wp:posOffset>
            </wp:positionV>
            <wp:extent cx="2052955" cy="1539875"/>
            <wp:effectExtent l="0" t="0" r="4445" b="3175"/>
            <wp:wrapNone/>
            <wp:docPr id="47" name="图片 47" descr="C:\Users\13054\Desktop\新建文件夹 (3)\IMG_20241106_145242.jpgIMG_20241106_14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3)\IMG_20241106_145242.jpgIMG_20241106_14524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66040</wp:posOffset>
            </wp:positionV>
            <wp:extent cx="2053590" cy="1539875"/>
            <wp:effectExtent l="0" t="0" r="3810" b="3175"/>
            <wp:wrapNone/>
            <wp:docPr id="44" name="图片 44" descr="C:\Users\13054\Desktop\新建文件夹 (3)\IMG_20241106_145817.jpgIMG_20241106_14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3)\IMG_20241106_145817.jpgIMG_20241106_14581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173355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我又搭了一个新作品了。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15pt;margin-top:13.65pt;height:24.4pt;width:178.6pt;z-index:251670528;mso-width-relative:page;mso-height-relative:page;" fillcolor="#FFFFFF [3201]" filled="t" stroked="t" coordsize="21600,21600" o:gfxdata="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GrPct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我又搭了一个新作品了。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看我搭的城堡怎么样？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5408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看我搭的城堡怎么样？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222885</wp:posOffset>
            </wp:positionV>
            <wp:extent cx="2053590" cy="1539875"/>
            <wp:effectExtent l="0" t="0" r="3810" b="3175"/>
            <wp:wrapNone/>
            <wp:docPr id="45" name="图片 45" descr="C:\Users\13054\Desktop\新建文件夹 (3)\IMG_20241106_150044.jpgIMG_20241106_15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3)\IMG_20241106_150044.jpgIMG_20241106_15004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2504440</wp:posOffset>
            </wp:positionH>
            <wp:positionV relativeFrom="paragraph">
              <wp:posOffset>19685</wp:posOffset>
            </wp:positionV>
            <wp:extent cx="2053590" cy="1539875"/>
            <wp:effectExtent l="0" t="0" r="3810" b="3175"/>
            <wp:wrapNone/>
            <wp:docPr id="46" name="图片 46" descr="C:\Users\13054\Desktop\新建文件夹 (3)\IMG_20241106_145209.jpgIMG_20241106_14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新建文件夹 (3)\IMG_20241106_145209.jpgIMG_20241106_14520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212725</wp:posOffset>
                </wp:positionV>
                <wp:extent cx="2379345" cy="309245"/>
                <wp:effectExtent l="4445" t="4445" r="698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观察小乌龟为什么一动不动。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6.75pt;height:24.35pt;width:187.35pt;z-index:251671552;mso-width-relative:page;mso-height-relative:page;" fillcolor="#FFFFFF [3201]" filled="t" stroked="t" coordsize="21600,21600" o:gfxdata="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MRq7XWAAAA&#10;CQEAAA8AAAAAAAAAAQAgAAAAIgAAAGRycy9kb3ducmV2LnhtbFBLAQIUABQAAAAIAIdO4kDfHjlm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观察小乌龟为什么一动不动。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212725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看，这是我新想到的玩法哦！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16.75pt;height:24.85pt;width:180.6pt;z-index:251667456;mso-width-relative:page;mso-height-relative:page;" fillcolor="#FFFFFF [3201]" filled="t" stroked="t" coordsize="21600,21600" o:gfxdata="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7wYW1gAA&#10;AAkBAAAPAAAAAAAAAAEAIAAAACIAAABkcnMvZG93bnJldi54bWxQSwECFAAUAAAACACHTuJA75Bh&#10;K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看，这是我新想到的玩法哦！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210185</wp:posOffset>
            </wp:positionV>
            <wp:extent cx="5137150" cy="2858135"/>
            <wp:effectExtent l="0" t="0" r="6350" b="8890"/>
            <wp:wrapNone/>
            <wp:docPr id="15" name="图片 15" descr="C:\Users\13054\Desktop\mmexport1730712564470.pngmmexport173071256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0712564470.pngmmexport173071256447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587</Words>
  <Characters>596</Characters>
  <Paragraphs>83</Paragraphs>
  <TotalTime>1</TotalTime>
  <ScaleCrop>false</ScaleCrop>
  <LinksUpToDate>false</LinksUpToDate>
  <CharactersWithSpaces>606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2024-11-11T09:57:29Z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