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11.8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五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377190</wp:posOffset>
            </wp:positionV>
            <wp:extent cx="2052955" cy="1539875"/>
            <wp:effectExtent l="0" t="0" r="4445" b="3175"/>
            <wp:wrapNone/>
            <wp:docPr id="19" name="图片 19" descr="C:\Users\13054\Desktop\新建文件夹 (3)\IMG_20241108_081855.jpgIMG_20241108_08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054\Desktop\新建文件夹 (3)\IMG_20241108_081855.jpgIMG_20241108_08185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今天户外活动是</w:t>
      </w:r>
      <w:r>
        <w:rPr>
          <w:rFonts w:hint="eastAsia"/>
          <w:lang w:val="en-US" w:eastAsia="zh-CN"/>
        </w:rPr>
        <w:t>中操场：沙包对垒、综合区3、攀爬架、彩色滚筒、平衡区、安吉桶、综合区2、飞盘、足球区。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19685</wp:posOffset>
            </wp:positionV>
            <wp:extent cx="2053590" cy="1539875"/>
            <wp:effectExtent l="0" t="0" r="3810" b="3175"/>
            <wp:wrapNone/>
            <wp:docPr id="18" name="图片 18" descr="C:\Users\13054\Desktop\新建文件夹 (3)\IMG_20241108_081852.jpgIMG_20241108_08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新建文件夹 (3)\IMG_20241108_081852.jpgIMG_20241108_08185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106045</wp:posOffset>
                </wp:positionV>
                <wp:extent cx="4264025" cy="309880"/>
                <wp:effectExtent l="4445" t="4445" r="825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426402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0" w:firstLineChars="10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摇啊摇，很惬意哦！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9pt;margin-top:8.35pt;height:24.4pt;width:335.75pt;z-index:251661312;mso-width-relative:page;mso-height-relative:page;" fillcolor="#FFFFFF [3201]" filled="t" stroked="t" coordsize="21600,21600" o:gfxdata="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WXijHVAAAACAEAAA8AAAAAAAAAAQAgAAAAIgAAAGRycy9kb3ducmV2LnhtbFBLAQIUABQA&#10;AAAIAIdO4kBJbZ3dZQIAAMM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0" w:firstLineChars="10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摇啊摇，很惬意哦！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193040</wp:posOffset>
            </wp:positionV>
            <wp:extent cx="2052955" cy="1539875"/>
            <wp:effectExtent l="0" t="0" r="4445" b="3175"/>
            <wp:wrapNone/>
            <wp:docPr id="20" name="图片 20" descr="C:\Users\13054\Desktop\新建文件夹 (3)\IMG_20241108_081859.jpgIMG_20241108_08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新建文件夹 (3)\IMG_20241108_081859.jpgIMG_20241108_08185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198120</wp:posOffset>
            </wp:positionV>
            <wp:extent cx="2052955" cy="1539875"/>
            <wp:effectExtent l="0" t="0" r="4445" b="3175"/>
            <wp:wrapNone/>
            <wp:docPr id="23" name="图片 23" descr="C:\Users\13054\Desktop\新建文件夹 (3)\IMG_20241108_081857.jpgIMG_20241108_08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新建文件夹 (3)\IMG_20241108_081857.jpgIMG_20241108_08185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6350</wp:posOffset>
                </wp:positionV>
                <wp:extent cx="4264025" cy="309880"/>
                <wp:effectExtent l="4445" t="4445" r="825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0" w:firstLineChars="10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猜猜看，我们在干什么？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5pt;margin-top:0.5pt;height:24.4pt;width:335.75pt;z-index:251691008;mso-width-relative:page;mso-height-relative:page;" fillcolor="#FFFFFF [3201]" filled="t" stroked="t" coordsize="21600,21600" o:gfxdata="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CUoGc1AAA&#10;AAcBAAAPAAAAAAAAAAEAIAAAACIAAABkcnMvZG93bnJldi54bWxQSwECFAAUAAAACACHTuJAjq9n&#10;hFsCAAC3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0" w:firstLineChars="10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猜猜看，我们在干什么？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216535</wp:posOffset>
            </wp:positionV>
            <wp:extent cx="2052955" cy="1539875"/>
            <wp:effectExtent l="0" t="0" r="4445" b="3175"/>
            <wp:wrapNone/>
            <wp:docPr id="32" name="图片 32" descr="C:\Users\13054\Desktop\新建文件夹 (3)\IMG_20241108_084549.jpgIMG_20241108_08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054\Desktop\新建文件夹 (3)\IMG_20241108_084549.jpgIMG_20241108_08454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64135</wp:posOffset>
            </wp:positionV>
            <wp:extent cx="2052955" cy="1539875"/>
            <wp:effectExtent l="0" t="0" r="4445" b="3175"/>
            <wp:wrapNone/>
            <wp:docPr id="34" name="图片 34" descr="C:\Users\13054\Desktop\新建文件夹 (3)\IMG_20241108_082131.jpgIMG_20241108_08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054\Desktop\新建文件夹 (3)\IMG_20241108_082131.jpgIMG_20241108_08213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101600</wp:posOffset>
                </wp:positionV>
                <wp:extent cx="4112260" cy="309880"/>
                <wp:effectExtent l="4445" t="4445" r="7620" b="952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2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70" w:firstLineChars="7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勇于挑战有难度的游戏项目，赞！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25pt;margin-top:8pt;height:24.4pt;width:323.8pt;z-index:251689984;mso-width-relative:page;mso-height-relative:page;" fillcolor="#FFFFFF [3201]" filled="t" stroked="t" coordsize="21600,21600" o:gfxdata="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qjSZjV&#10;AAAACAEAAA8AAAAAAAAAAQAgAAAAIgAAAGRycy9kb3ducmV2LnhtbFBLAQIUABQAAAAIAIdO4kAQ&#10;5L6NXAIAALkEAAAOAAAAAAAAAAEAIAAAACQ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470" w:firstLineChars="7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勇于挑战有难度的游戏项目，赞！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集体活动——美术：我的研学之旅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这是一节幼儿意愿画，主要是让幼儿在经历</w:t>
      </w:r>
      <w:r>
        <w:rPr>
          <w:rFonts w:hint="eastAsia" w:ascii="宋体" w:hAnsi="宋体" w:cs="宋体"/>
          <w:szCs w:val="21"/>
          <w:lang w:val="en-US" w:eastAsia="zh-CN"/>
        </w:rPr>
        <w:t>研学</w:t>
      </w:r>
      <w:r>
        <w:rPr>
          <w:rFonts w:hint="eastAsia" w:ascii="宋体" w:hAnsi="宋体" w:cs="宋体"/>
          <w:szCs w:val="21"/>
        </w:rPr>
        <w:t>后通过回忆想象自己在</w:t>
      </w:r>
      <w:r>
        <w:rPr>
          <w:rFonts w:hint="eastAsia" w:ascii="宋体" w:hAnsi="宋体" w:cs="宋体"/>
          <w:szCs w:val="21"/>
          <w:lang w:eastAsia="zh-CN"/>
        </w:rPr>
        <w:t>研学</w:t>
      </w:r>
      <w:r>
        <w:rPr>
          <w:rFonts w:hint="eastAsia" w:ascii="宋体" w:hAnsi="宋体" w:cs="宋体"/>
          <w:szCs w:val="21"/>
        </w:rPr>
        <w:t>中的所见所闻把它画下来的活动。</w:t>
      </w:r>
      <w:r>
        <w:rPr>
          <w:rFonts w:hint="eastAsia" w:ascii="宋体" w:hAnsi="宋体" w:cs="宋体"/>
          <w:szCs w:val="21"/>
          <w:lang w:val="en-US" w:eastAsia="zh-CN"/>
        </w:rPr>
        <w:t>外出</w:t>
      </w:r>
      <w:r>
        <w:rPr>
          <w:rFonts w:hint="eastAsia" w:ascii="宋体" w:hAnsi="宋体" w:cs="宋体"/>
          <w:szCs w:val="21"/>
          <w:lang w:eastAsia="zh-CN"/>
        </w:rPr>
        <w:t>研学</w:t>
      </w:r>
      <w:r>
        <w:rPr>
          <w:rFonts w:hint="eastAsia" w:ascii="宋体" w:hAnsi="宋体" w:cs="宋体"/>
          <w:szCs w:val="21"/>
        </w:rPr>
        <w:t>是孩子们</w:t>
      </w:r>
      <w:r>
        <w:rPr>
          <w:rFonts w:hint="eastAsia" w:ascii="宋体" w:hAnsi="宋体" w:cs="宋体"/>
          <w:szCs w:val="21"/>
          <w:lang w:val="en-US" w:eastAsia="zh-CN"/>
        </w:rPr>
        <w:t>第一次经历</w:t>
      </w:r>
      <w:r>
        <w:rPr>
          <w:rFonts w:hint="eastAsia" w:ascii="宋体" w:hAnsi="宋体" w:cs="宋体"/>
          <w:szCs w:val="21"/>
        </w:rPr>
        <w:t>的一项实践活动，</w:t>
      </w:r>
      <w:r>
        <w:rPr>
          <w:rFonts w:hint="eastAsia" w:ascii="宋体" w:hAnsi="宋体" w:cs="宋体"/>
          <w:szCs w:val="21"/>
          <w:lang w:val="en-US" w:eastAsia="zh-CN"/>
        </w:rPr>
        <w:t>本次研学目的地是森林公园地铁站，孩子们会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体验乘客角色，学会乘坐地铁，认识地铁乘车标志</w:t>
      </w:r>
      <w:r>
        <w:rPr>
          <w:rFonts w:hint="eastAsia" w:ascii="宋体" w:hAnsi="宋体" w:cs="宋体"/>
          <w:szCs w:val="21"/>
          <w:lang w:val="en-US" w:eastAsia="zh-CN"/>
        </w:rPr>
        <w:t>等，这将成为孩子们难忘的经历。除此之外，</w:t>
      </w:r>
      <w:r>
        <w:rPr>
          <w:rFonts w:hint="eastAsia" w:ascii="宋体" w:hAnsi="宋体" w:cs="宋体"/>
          <w:szCs w:val="21"/>
        </w:rPr>
        <w:t>一路上的花草树木、漂亮的建筑、来往的行人、车辆等等都可以成为孩子绘画的素材。本次活动主要是引导幼儿</w:t>
      </w:r>
      <w:r>
        <w:rPr>
          <w:rFonts w:hint="eastAsia" w:ascii="宋体" w:hAnsi="宋体" w:cs="宋体"/>
          <w:szCs w:val="21"/>
          <w:lang w:val="en-US" w:eastAsia="zh-CN"/>
        </w:rPr>
        <w:t>回忆地铁研学的体验与感受</w:t>
      </w:r>
      <w:r>
        <w:rPr>
          <w:rFonts w:hint="eastAsia" w:ascii="宋体" w:hAnsi="宋体" w:cs="宋体"/>
          <w:szCs w:val="21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并进行绘画。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176530</wp:posOffset>
            </wp:positionV>
            <wp:extent cx="2052955" cy="1539875"/>
            <wp:effectExtent l="0" t="0" r="4445" b="3175"/>
            <wp:wrapNone/>
            <wp:docPr id="38" name="图片 38" descr="C:\Users\13054\Desktop\新建文件夹 (3)\IMG_20241108_095857.jpgIMG_20241108_09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13054\Desktop\新建文件夹 (3)\IMG_20241108_095857.jpgIMG_20241108_09585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167640</wp:posOffset>
            </wp:positionV>
            <wp:extent cx="2052955" cy="1539875"/>
            <wp:effectExtent l="0" t="0" r="4445" b="3175"/>
            <wp:wrapNone/>
            <wp:docPr id="37" name="图片 37" descr="C:\Users\13054\Desktop\新建文件夹 (3)\IMG_20241108_095601.jpgIMG_20241108_09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13054\Desktop\新建文件夹 (3)\IMG_20241108_095601.jpgIMG_20241108_09560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318135</wp:posOffset>
                </wp:positionV>
                <wp:extent cx="4690110" cy="339725"/>
                <wp:effectExtent l="4445" t="4445" r="10795" b="825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0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 w:ascii="宋体" w:hAnsi="宋体" w:eastAsia="宋体" w:cs="宋体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 xml:space="preserve"> 我们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eastAsia="zh-CN"/>
                              </w:rPr>
                              <w:t>研学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一起去了哪里？你看到的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地铁站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是什么样子的？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  <w:lang w:val="en-US" w:eastAsia="zh-CN"/>
                              </w:rPr>
                              <w:t>想一想，画一画。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25.05pt;height:26.75pt;width:369.3pt;z-index:251662336;mso-width-relative:page;mso-height-relative:page;" fillcolor="#FFFFFF [3201]" filled="t" stroked="t" coordsize="21600,21600" o:gfxdata="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oIH29UAAAAJ&#10;AQAADwAAAAAAAAABACAAAAAiAAAAZHJzL2Rvd25yZXYueG1sUEsBAhQAFAAAAAgAh07iQMakU/FY&#10;AgAAuQ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 w:ascii="宋体" w:hAnsi="宋体" w:eastAsia="宋体" w:cs="宋体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 xml:space="preserve"> 我们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eastAsia="zh-CN"/>
                        </w:rPr>
                        <w:t>研学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一起去了哪里？你看到的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地铁站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是什么样子的？</w:t>
                      </w:r>
                      <w:r>
                        <w:rPr>
                          <w:rFonts w:hint="eastAsia" w:ascii="宋体" w:hAnsi="宋体" w:cs="宋体"/>
                          <w:szCs w:val="21"/>
                          <w:lang w:val="en-US" w:eastAsia="zh-CN"/>
                        </w:rPr>
                        <w:t>想一想，画一画。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301625</wp:posOffset>
            </wp:positionV>
            <wp:extent cx="2052955" cy="1539875"/>
            <wp:effectExtent l="0" t="0" r="4445" b="3175"/>
            <wp:wrapNone/>
            <wp:docPr id="40" name="图片 40" descr="C:\Users\13054\Desktop\新建文件夹 (3)\IMG_20241108_101104.jpgIMG_20241108_10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13054\Desktop\新建文件夹 (3)\IMG_20241108_101104.jpgIMG_20241108_10110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311150</wp:posOffset>
            </wp:positionV>
            <wp:extent cx="2052955" cy="1539875"/>
            <wp:effectExtent l="0" t="0" r="4445" b="3175"/>
            <wp:wrapNone/>
            <wp:docPr id="39" name="图片 39" descr="C:\Users\13054\Desktop\新建文件夹 (3)\IMG_20241108_101047.jpgIMG_20241108_10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13054\Desktop\新建文件夹 (3)\IMG_20241108_101047.jpgIMG_20241108_10104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27305</wp:posOffset>
                </wp:positionV>
                <wp:extent cx="5287010" cy="320040"/>
                <wp:effectExtent l="4445" t="4445" r="13970" b="889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01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 w:firstLine="420" w:firstLineChars="200"/>
                              <w:rPr>
                                <w:rFonts w:hint="default" w:ascii="宋体" w:hAnsi="宋体"/>
                                <w:color w:val="0D0D0D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有的小朋友说要画路上捡树叶的；有的小朋友说要画路上走路的。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2.15pt;height:25.2pt;width:416.3pt;z-index:251664384;mso-width-relative:page;mso-height-relative:page;" fillcolor="#FFFFFF [3201]" filled="t" stroked="t" coordsize="21600,21600" o:gfxdata="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Bpj0dQAAAAG&#10;AQAADwAAAAAAAAABACAAAAAiAAAAZHJzL2Rvd25yZXYueG1sUEsBAhQAFAAAAAgAh07iQNc0XIpZ&#10;AgAAuQQAAA4AAAAAAAAAAQAgAAAAIw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ind w:firstLine="420" w:firstLineChars="200"/>
                        <w:rPr>
                          <w:rFonts w:hint="default" w:ascii="宋体" w:hAnsi="宋体"/>
                          <w:color w:val="0D0D0D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有的小朋友说要画路上捡树叶的；有的小朋友说要画路上走路的。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114935</wp:posOffset>
            </wp:positionV>
            <wp:extent cx="2052955" cy="1539875"/>
            <wp:effectExtent l="0" t="0" r="4445" b="3175"/>
            <wp:wrapNone/>
            <wp:docPr id="41" name="图片 41" descr="C:\Users\13054\Desktop\新建文件夹 (3)\IMG_20241108_101227.jpgIMG_20241108_10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13054\Desktop\新建文件夹 (3)\IMG_20241108_101227.jpgIMG_20241108_10122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128270</wp:posOffset>
            </wp:positionV>
            <wp:extent cx="2052955" cy="1539875"/>
            <wp:effectExtent l="0" t="0" r="4445" b="3175"/>
            <wp:wrapNone/>
            <wp:docPr id="36" name="图片 36" descr="C:\Users\13054\Desktop\新建文件夹 (3)\IMG_20241108_101327.jpgIMG_20241108_10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054\Desktop\新建文件夹 (3)\IMG_20241108_101327.jpgIMG_20241108_10132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191135</wp:posOffset>
                </wp:positionV>
                <wp:extent cx="4855210" cy="275590"/>
                <wp:effectExtent l="5080" t="4445" r="6985" b="571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还有的小朋友说要画在地铁站打卡呢，询问工作人员问题的。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pt;margin-top:15.05pt;height:21.7pt;width:382.3pt;z-index:251663360;mso-width-relative:page;mso-height-relative:page;" fillcolor="#FFFFFF [3201]" filled="t" stroked="t" coordsize="21600,21600" o:gfxdata="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31rgd9IAAAAG&#10;AQAADwAAAAAAAAABACAAAAAiAAAAZHJzL2Rvd25yZXYueG1sUEsBAhQAFAAAAAgAh07iQBp56BNb&#10;AgAAuQQAAA4AAAAAAAAAAQAgAAAAI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还有的小朋友说要画在地铁站打卡呢，询问工作人员问题的。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189865</wp:posOffset>
            </wp:positionV>
            <wp:extent cx="2052955" cy="1539875"/>
            <wp:effectExtent l="0" t="0" r="4445" b="3175"/>
            <wp:wrapNone/>
            <wp:docPr id="43" name="图片 43" descr="C:\Users\13054\Desktop\新建文件夹 (3)\IMG_20241108_081213.jpgIMG_20241108_08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054\Desktop\新建文件夹 (3)\IMG_20241108_081213.jpgIMG_20241108_08121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189865</wp:posOffset>
            </wp:positionV>
            <wp:extent cx="2052955" cy="1539875"/>
            <wp:effectExtent l="0" t="0" r="4445" b="3175"/>
            <wp:wrapNone/>
            <wp:docPr id="42" name="图片 42" descr="C:\Users\13054\Desktop\新建文件夹 (3)\IMG_20241108_081203.jpgIMG_20241108_08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054\Desktop\新建文件夹 (3)\IMG_20241108_081203.jpgIMG_20241108_08120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57150</wp:posOffset>
                </wp:positionV>
                <wp:extent cx="2127250" cy="310515"/>
                <wp:effectExtent l="4445" t="4445" r="11430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看我组装的造型又创意吧。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45pt;margin-top:4.5pt;height:24.45pt;width:167.5pt;z-index:251666432;mso-width-relative:page;mso-height-relative:page;" fillcolor="#FFFFFF [3201]" filled="t" stroked="t" coordsize="21600,21600" o:gfxdata="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sw6tjUAAAABwEA&#10;AA8AAAAAAAAAAQAgAAAAIgAAAGRycy9kb3ducmV2LnhtbFBLAQIUABQAAAAIAIdO4kBOadw6VwIA&#10;ALkEAAAOAAAAAAAAAAEAIAAAACM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看我组装的造型又创意吧。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28575</wp:posOffset>
                </wp:positionV>
                <wp:extent cx="2113280" cy="394335"/>
                <wp:effectExtent l="4445" t="4445" r="6350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我组装了一个秋千呢！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9pt;margin-top:2.25pt;height:31.05pt;width:166.4pt;z-index:251669504;mso-width-relative:page;mso-height-relative:page;" fillcolor="#FFFFFF [3201]" filled="t" stroked="t" coordsize="21600,21600" o:gfxdata="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TtQItUAAAAIAQAA&#10;DwAAAAAAAAABACAAAAAiAAAAZHJzL2Rvd25yZXYueG1sUEsBAhQAFAAAAAgAh07iQLDKrudVAgAA&#10;twQAAA4AAAAAAAAAAQAgAAAAJ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我组装了一个秋千呢！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57785</wp:posOffset>
            </wp:positionV>
            <wp:extent cx="2052955" cy="1539240"/>
            <wp:effectExtent l="0" t="0" r="4445" b="3810"/>
            <wp:wrapNone/>
            <wp:docPr id="47" name="图片 47" descr="C:\Users\13054\Desktop\新建文件夹 (3)\IMG_20241108_151023.jpgIMG_20241108_15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054\Desktop\新建文件夹 (3)\IMG_20241108_151023.jpgIMG_20241108_151023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66040</wp:posOffset>
            </wp:positionV>
            <wp:extent cx="2052955" cy="1539875"/>
            <wp:effectExtent l="0" t="0" r="4445" b="3175"/>
            <wp:wrapNone/>
            <wp:docPr id="44" name="图片 44" descr="C:\Users\13054\Desktop\新建文件夹 (3)\IMG_20241108_151021.jpgIMG_20241108_15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054\Desktop\新建文件夹 (3)\IMG_20241108_151021.jpgIMG_20241108_15102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173355</wp:posOffset>
                </wp:positionV>
                <wp:extent cx="2268220" cy="309880"/>
                <wp:effectExtent l="4445" t="4445" r="1333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可以和同伴一起比一比哦！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9pt;margin-top:13.65pt;height:24.4pt;width:178.6pt;z-index:251670528;mso-width-relative:page;mso-height-relative:page;" fillcolor="#FFFFFF [3201]" filled="t" stroked="t" coordsize="21600,21600" o:gfxdata="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GrPctYA&#10;AAAJAQAADwAAAAAAAAABACAAAAAiAAAAZHJzL2Rvd25yZXYueG1sUEsBAhQAFAAAAAgAh07iQPgq&#10;w89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可以和同伴一起比一比哦！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188595</wp:posOffset>
                </wp:positionV>
                <wp:extent cx="2118360" cy="309880"/>
                <wp:effectExtent l="4445" t="4445" r="1079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俄罗斯方块游戏。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5pt;margin-top:14.85pt;height:24.4pt;width:166.8pt;z-index:251665408;mso-width-relative:page;mso-height-relative:page;" fillcolor="#FFFFFF [3201]" filled="t" stroked="t" coordsize="21600,21600" o:gfxdata="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MRNRdUA&#10;AAAIAQAADwAAAAAAAAABACAAAAAiAAAAZHJzL2Rvd25yZXYueG1sUEsBAhQAFAAAAAgAh07iQB/v&#10;Arx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俄罗斯方块游戏。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222885</wp:posOffset>
            </wp:positionV>
            <wp:extent cx="2052955" cy="1539875"/>
            <wp:effectExtent l="0" t="0" r="4445" b="3175"/>
            <wp:wrapNone/>
            <wp:docPr id="45" name="图片 45" descr="C:\Users\13054\Desktop\新建文件夹 (3)\IMG_20241108_151026.jpgIMG_20241108_15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054\Desktop\新建文件夹 (3)\IMG_20241108_151026.jpgIMG_20241108_15102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19685</wp:posOffset>
            </wp:positionV>
            <wp:extent cx="2052955" cy="1539875"/>
            <wp:effectExtent l="0" t="0" r="4445" b="3175"/>
            <wp:wrapNone/>
            <wp:docPr id="46" name="图片 46" descr="C:\Users\13054\Desktop\新建文件夹 (3)\IMG_20241108_081226.jpgIMG_20241108_08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13054\Desktop\新建文件夹 (3)\IMG_20241108_081226.jpgIMG_20241108_08122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212725</wp:posOffset>
                </wp:positionV>
                <wp:extent cx="2379345" cy="309245"/>
                <wp:effectExtent l="4445" t="4445" r="698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10" w:firstLineChars="1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这萝卜长好长了，可以记录一下哦！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25pt;margin-top:16.75pt;height:24.35pt;width:187.35pt;z-index:251671552;mso-width-relative:page;mso-height-relative:page;" fillcolor="#FFFFFF [3201]" filled="t" stroked="t" coordsize="21600,21600" o:gfxdata="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MRq7XWAAAA&#10;CQEAAA8AAAAAAAAAAQAgAAAAIgAAAGRycy9kb3ducmV2LnhtbFBLAQIUABQAAAAIAIdO4kDfHjlm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10" w:firstLineChars="1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这萝卜长好长了，可以记录一下哦！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212725</wp:posOffset>
                </wp:positionV>
                <wp:extent cx="2293620" cy="315595"/>
                <wp:effectExtent l="4445" t="5080" r="6985" b="1270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四个人在商讨如何游戏。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1pt;margin-top:16.75pt;height:24.85pt;width:180.6pt;z-index:251667456;mso-width-relative:page;mso-height-relative:page;" fillcolor="#FFFFFF [3201]" filled="t" stroked="t" coordsize="21600,21600" o:gfxdata="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37wYW1gAA&#10;AAkBAAAPAAAAAAAAAAEAIAAAACIAAABkcnMvZG93bnJldi54bWxQSwECFAAUAAAACACHTuJA75Bh&#10;KV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四个人在商讨如何游戏。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210185</wp:posOffset>
            </wp:positionV>
            <wp:extent cx="5137150" cy="2858135"/>
            <wp:effectExtent l="0" t="0" r="6350" b="8890"/>
            <wp:wrapNone/>
            <wp:docPr id="15" name="图片 15" descr="C:\Users\13054\Desktop\mmexport1730712564470.pngmmexport1730712564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054\Desktop\mmexport1730712564470.pngmmexport173071256447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8A5C3C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613C87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2.pn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498</Words>
  <Characters>507</Characters>
  <Paragraphs>83</Paragraphs>
  <TotalTime>2</TotalTime>
  <ScaleCrop>false</ScaleCrop>
  <LinksUpToDate>false</LinksUpToDate>
  <CharactersWithSpaces>517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2024-11-11T10:10:55Z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