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11.4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376555</wp:posOffset>
            </wp:positionV>
            <wp:extent cx="2053590" cy="1540510"/>
            <wp:effectExtent l="0" t="0" r="3810" b="2540"/>
            <wp:wrapNone/>
            <wp:docPr id="19" name="图片 19" descr="C:\Users\13054\Desktop\新建文件夹\IMG_20241104_083216.jpgIMG_20241104_08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\IMG_20241104_083216.jpgIMG_20241104_08321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中操场：沙包对垒、综合区3、攀爬架、彩色滚筒、平衡区、安吉桶、综合区2、飞盘、足球区。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19050</wp:posOffset>
            </wp:positionV>
            <wp:extent cx="2054860" cy="1540510"/>
            <wp:effectExtent l="0" t="0" r="2540" b="2540"/>
            <wp:wrapNone/>
            <wp:docPr id="18" name="图片 18" descr="C:\Users\13054\Desktop\新建文件夹\IMG_20241104_082248.jpgIMG_20241104_08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\IMG_20241104_082248.jpgIMG_20241104_08224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116205</wp:posOffset>
                </wp:positionV>
                <wp:extent cx="1773555" cy="309880"/>
                <wp:effectExtent l="4445" t="4445" r="12700" b="952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看我双脚踩小船，滑啊滑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.6pt;margin-top:9.15pt;height:24.4pt;width:139.65pt;z-index:251689984;mso-width-relative:page;mso-height-relative:page;" fillcolor="#FFFFFF [3201]" filled="t" stroked="t" coordsize="21600,21600" o:gfxdata="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qFN4y&#10;1gAAAAkBAAAPAAAAAAAAAAEAIAAAACIAAABkcnMvZG93bnJldi54bWxQSwECFAAUAAAACACHTuJA&#10;k70xMVwCAAC5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看我双脚踩小船，滑啊滑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106045</wp:posOffset>
                </wp:positionV>
                <wp:extent cx="1555115" cy="309880"/>
                <wp:effectExtent l="4445" t="4445" r="1206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155511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自主摆放材料真开心！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8.35pt;height:24.4pt;width:122.45pt;z-index:251661312;mso-width-relative:page;mso-height-relative:page;" fillcolor="#FFFFFF [3201]" filled="t" stroked="t" coordsize="21600,21600" o:gfxdata="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9bmFPNYAAAAIAQAADwAAAAAAAAABACAAAAAiAAAAZHJzL2Rvd25yZXYueG1sUEsBAhQA&#10;FAAAAAgAh07iQLHJf+lmAgAAww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自主摆放材料真开心！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192405</wp:posOffset>
            </wp:positionV>
            <wp:extent cx="2053590" cy="1540510"/>
            <wp:effectExtent l="0" t="0" r="3810" b="2540"/>
            <wp:wrapNone/>
            <wp:docPr id="20" name="图片 20" descr="C:\Users\13054\Desktop\新建文件夹\IMG_20241104_083336.jpgIMG_20241104_08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\IMG_20241104_083336.jpgIMG_20241104_08333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197485</wp:posOffset>
            </wp:positionV>
            <wp:extent cx="2053590" cy="1540510"/>
            <wp:effectExtent l="0" t="0" r="3810" b="2540"/>
            <wp:wrapNone/>
            <wp:docPr id="23" name="图片 23" descr="C:\Users\13054\Desktop\新建文件夹\IMG_20241104_083301.jpgIMG_20241104_08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\IMG_20241104_083301.jpgIMG_20241104_0833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220345</wp:posOffset>
                </wp:positionV>
                <wp:extent cx="1459865" cy="309880"/>
                <wp:effectExtent l="4445" t="4445" r="12065" b="952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小脚并拢跳一跳。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15pt;margin-top:17.35pt;height:24.4pt;width:114.95pt;z-index:251692032;mso-width-relative:page;mso-height-relative:page;" fillcolor="#FFFFFF [3201]" filled="t" stroked="t" coordsize="21600,21600" o:gfxdata="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3Y1PLVAAAA&#10;CAEAAA8AAAAAAAAAAQAgAAAAIgAAAGRycy9kb3ducmV2LnhtbFBLAQIUABQAAAAIAIdO4kA/pD+v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小脚并拢跳一跳。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177800</wp:posOffset>
                </wp:positionV>
                <wp:extent cx="1064895" cy="309880"/>
                <wp:effectExtent l="4445" t="4445" r="6985" b="952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过小桥喽！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5pt;margin-top:14pt;height:24.4pt;width:83.85pt;z-index:251691008;mso-width-relative:page;mso-height-relative:page;" fillcolor="#FFFFFF [3201]" filled="t" stroked="t" coordsize="21600,21600" o:gfxdata="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4wMA&#10;ktcAAAAJAQAADwAAAAAAAAABACAAAAAiAAAAZHJzL2Rvd25yZXYueG1sUEsBAhQAFAAAAAgAh07i&#10;QC80T6ZcAgAAuQ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过小桥喽！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215900</wp:posOffset>
            </wp:positionV>
            <wp:extent cx="2053590" cy="1540510"/>
            <wp:effectExtent l="0" t="0" r="3810" b="2540"/>
            <wp:wrapNone/>
            <wp:docPr id="32" name="图片 32" descr="C:\Users\13054\Desktop\新建文件夹\IMG_20241104_090601.jpgIMG_20241104_09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\IMG_20241104_090601.jpgIMG_20241104_0906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63500</wp:posOffset>
            </wp:positionV>
            <wp:extent cx="2053590" cy="1540510"/>
            <wp:effectExtent l="0" t="0" r="3810" b="2540"/>
            <wp:wrapNone/>
            <wp:docPr id="34" name="图片 34" descr="C:\Users\13054\Desktop\新建文件夹\IMG_20241104_083741.jpgIMG_20241104_08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\IMG_20241104_083741.jpgIMG_20241104_08374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101600</wp:posOffset>
                </wp:positionV>
                <wp:extent cx="1693545" cy="309880"/>
                <wp:effectExtent l="4445" t="4445" r="6985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户外活动及时补充水分。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5pt;margin-top:8pt;height:24.4pt;width:133.35pt;z-index:251694080;mso-width-relative:page;mso-height-relative:page;" fillcolor="#FFFFFF [3201]" filled="t" stroked="t" coordsize="21600,21600" o:gfxdata="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kNYGNQA&#10;AAAIAQAADwAAAAAAAAABACAAAAAiAAAAZHJzL2Rvd25yZXYueG1sUEsBAhQAFAAAAAgAh07iQHHr&#10;KBtcAgAAuQ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户外活动及时补充水分。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59055</wp:posOffset>
                </wp:positionV>
                <wp:extent cx="1736090" cy="309880"/>
                <wp:effectExtent l="4445" t="4445" r="12065" b="952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周一大家一起升国旗。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35pt;margin-top:4.65pt;height:24.4pt;width:136.7pt;z-index:251693056;mso-width-relative:page;mso-height-relative:page;" fillcolor="#FFFFFF [3201]" filled="t" stroked="t" coordsize="21600,21600" o:gfxdata="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OsrdV1gAA&#10;AAgBAAAPAAAAAAAAAAEAIAAAACIAAABkcnMvZG93bnJldi54bWxQSwECFAAUAAAACACHTuJAsil5&#10;31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周一大家一起升国旗。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集体活动——综合：我的研学计划</w:t>
      </w:r>
    </w:p>
    <w:p>
      <w:pPr>
        <w:keepNext w:val="0"/>
        <w:keepLines w:val="0"/>
        <w:pageBreakBefore w:val="0"/>
        <w:suppressLineNumbers w:val="0"/>
        <w:kinsoku/>
        <w:wordWrap/>
        <w:overflowPunct/>
        <w:topLinePunct w:val="0"/>
        <w:autoSpaceDE/>
        <w:bidi w:val="0"/>
        <w:spacing w:before="0" w:beforeAutospacing="0" w:after="0" w:afterAutospacing="0" w:line="360" w:lineRule="exact"/>
        <w:ind w:left="0" w:right="0" w:firstLine="42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研学活动是一种综合实践的活动课程，是一种研究性体验性学习，更是以学习共同体的方式开展的集体性学习活动，是幼儿走向社会、走向自然，在社会和大自然等课堂里面学习，在行动中探索，在实践中得真知的教育形式。本次活动是在毅行活动——让孩子乘坐地铁，了解乘坐地铁的相关知识，如坐地铁需要哪些步骤、乘坐的地铁里面有什么，为实地参观研学做准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153035</wp:posOffset>
            </wp:positionV>
            <wp:extent cx="2053590" cy="1540510"/>
            <wp:effectExtent l="0" t="0" r="3810" b="2540"/>
            <wp:wrapNone/>
            <wp:docPr id="38" name="图片 38" descr="C:\Users\13054\Desktop\新建文件夹\IMG_20241104_094455.jpgIMG_20241104_09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新建文件夹\IMG_20241104_094455.jpgIMG_20241104_09445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110490</wp:posOffset>
            </wp:positionV>
            <wp:extent cx="2053590" cy="1540510"/>
            <wp:effectExtent l="0" t="0" r="3810" b="2540"/>
            <wp:wrapNone/>
            <wp:docPr id="37" name="图片 37" descr="C:\Users\13054\Desktop\新建文件夹\IMG_20241104_094410.jpgIMG_20241104_09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新建文件夹\IMG_20241104_094410.jpgIMG_20241104_0944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222250</wp:posOffset>
                </wp:positionV>
                <wp:extent cx="4690110" cy="309880"/>
                <wp:effectExtent l="4445" t="4445" r="10795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000000" w:sz="0" w:space="0"/>
                                <w:left w:val="none" w:color="000000" w:sz="0" w:space="0"/>
                                <w:bottom w:val="none" w:color="000000" w:sz="0" w:space="0"/>
                                <w:right w:val="none" w:color="000000" w:sz="0" w:space="0"/>
                              </w:pBdr>
                              <w:shd w:val="solid" w:color="FFFFFF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 w:val="0"/>
                              <w:bidi w:val="0"/>
                              <w:spacing w:before="0" w:beforeAutospacing="0" w:after="0" w:afterAutospacing="0" w:line="360" w:lineRule="exact"/>
                              <w:ind w:left="0" w:right="0" w:firstLine="420" w:firstLineChars="200"/>
                              <w:textAlignment w:val="auto"/>
                              <w:rPr>
                                <w:rFonts w:hint="default" w:ascii="宋体" w:hAnsi="宋体"/>
                                <w:b w:val="0"/>
                                <w:bCs w:val="0"/>
                                <w:color w:val="000000"/>
                                <w:kern w:val="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 w:val="0"/>
                                <w:bCs w:val="0"/>
                                <w:color w:val="000000"/>
                                <w:kern w:val="0"/>
                                <w:shd w:val="clear" w:color="auto" w:fill="FFFFFF"/>
                                <w:lang w:val="en-US" w:eastAsia="zh-CN"/>
                              </w:rPr>
                              <w:t>你们去坐过地铁吗？地铁是什么样的？小朋友们积极举手回答问题！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7pt;margin-top:17.5pt;height:24.4pt;width:369.3pt;z-index:251662336;mso-width-relative:page;mso-height-relative:page;" fillcolor="#FFFFFF [3201]" filled="t" stroked="t" coordsize="21600,21600" o:gfxdata="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N3cm9UA&#10;AAAIAQAADwAAAAAAAAABACAAAAAiAAAAZHJzL2Rvd25yZXYueG1sUEsBAhQAFAAAAAgAh07iQPKT&#10;UNl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</w:pBdr>
                        <w:shd w:val="solid" w:color="FFFFFF" w:fill="auto"/>
                        <w:kinsoku/>
                        <w:wordWrap/>
                        <w:overflowPunct/>
                        <w:topLinePunct w:val="0"/>
                        <w:autoSpaceDE/>
                        <w:autoSpaceDN w:val="0"/>
                        <w:bidi w:val="0"/>
                        <w:spacing w:before="0" w:beforeAutospacing="0" w:after="0" w:afterAutospacing="0" w:line="360" w:lineRule="exact"/>
                        <w:ind w:left="0" w:right="0" w:firstLine="420" w:firstLineChars="200"/>
                        <w:textAlignment w:val="auto"/>
                        <w:rPr>
                          <w:rFonts w:hint="default" w:ascii="宋体" w:hAnsi="宋体"/>
                          <w:b w:val="0"/>
                          <w:bCs w:val="0"/>
                          <w:color w:val="000000"/>
                          <w:kern w:val="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b w:val="0"/>
                          <w:bCs w:val="0"/>
                          <w:color w:val="000000"/>
                          <w:kern w:val="0"/>
                          <w:shd w:val="clear" w:color="auto" w:fill="FFFFFF"/>
                          <w:lang w:val="en-US" w:eastAsia="zh-CN"/>
                        </w:rPr>
                        <w:t>你们去坐过地铁吗？地铁是什么样的？小朋友们积极举手回答问题！</w:t>
                      </w:r>
                    </w:p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300990</wp:posOffset>
            </wp:positionV>
            <wp:extent cx="2053590" cy="1540510"/>
            <wp:effectExtent l="0" t="0" r="3810" b="2540"/>
            <wp:wrapNone/>
            <wp:docPr id="40" name="图片 40" descr="C:\Users\13054\Desktop\新建文件夹\IMG_20241104_102320.jpgIMG_20241104_1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3054\Desktop\新建文件夹\IMG_20241104_102320.jpgIMG_20241104_10232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310515</wp:posOffset>
            </wp:positionV>
            <wp:extent cx="2053590" cy="1540510"/>
            <wp:effectExtent l="0" t="0" r="3810" b="2540"/>
            <wp:wrapNone/>
            <wp:docPr id="39" name="图片 39" descr="C:\Users\13054\Desktop\新建文件夹\IMG_20241104_094818.jpgIMG_20241104_09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054\Desktop\新建文件夹\IMG_20241104_094818.jpgIMG_20241104_09481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27305</wp:posOffset>
                </wp:positionV>
                <wp:extent cx="5287010" cy="320040"/>
                <wp:effectExtent l="4445" t="4445" r="13970" b="889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000000" w:sz="0" w:space="0"/>
                                <w:left w:val="none" w:color="000000" w:sz="0" w:space="0"/>
                                <w:bottom w:val="none" w:color="000000" w:sz="0" w:space="0"/>
                                <w:right w:val="none" w:color="000000" w:sz="0" w:space="0"/>
                              </w:pBdr>
                              <w:shd w:val="solid" w:color="FFFFFF" w:fill="auto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 w:val="0"/>
                              <w:bidi w:val="0"/>
                              <w:spacing w:before="0" w:beforeAutospacing="0" w:after="0" w:afterAutospacing="0" w:line="360" w:lineRule="exact"/>
                              <w:ind w:left="0" w:right="0" w:firstLine="420" w:firstLineChars="200"/>
                              <w:textAlignment w:val="auto"/>
                              <w:rPr>
                                <w:rFonts w:hint="default" w:ascii="宋体" w:hAnsi="宋体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周四我们就要去乘坐地铁了，</w:t>
                            </w:r>
                            <w:r>
                              <w:rPr>
                                <w:rFonts w:hint="eastAsia" w:ascii="宋体" w:hAnsi="宋体"/>
                                <w:b w:val="0"/>
                                <w:bCs w:val="0"/>
                                <w:color w:val="000000"/>
                                <w:kern w:val="0"/>
                                <w:shd w:val="clear" w:color="auto" w:fill="FFFFFF"/>
                                <w:lang w:val="en-US" w:eastAsia="zh-CN"/>
                              </w:rPr>
                              <w:t>关于地铁你最想了解的是什么？快把它们画出来吧！</w:t>
                            </w:r>
                          </w:p>
                          <w:p>
                            <w:pPr>
                              <w:spacing w:line="360" w:lineRule="exact"/>
                              <w:ind w:firstLine="420" w:firstLineChars="200"/>
                              <w:rPr>
                                <w:rFonts w:hint="eastAsia" w:ascii="宋体" w:hAnsi="宋体"/>
                                <w:color w:val="0D0D0D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.15pt;height:25.2pt;width:416.3pt;z-index:251664384;mso-width-relative:page;mso-height-relative:page;" fillcolor="#FFFFFF [3201]" filled="t" stroked="t" coordsize="21600,21600" o:gfxdata="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Bpj0dQAAAAG&#10;AQAADwAAAAAAAAABACAAAAAiAAAAZHJzL2Rvd25yZXYueG1sUEsBAhQAFAAAAAgAh07iQNc0XIp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</w:pBdr>
                        <w:shd w:val="solid" w:color="FFFFFF" w:fill="auto"/>
                        <w:kinsoku/>
                        <w:wordWrap/>
                        <w:overflowPunct/>
                        <w:topLinePunct w:val="0"/>
                        <w:autoSpaceDE/>
                        <w:autoSpaceDN w:val="0"/>
                        <w:bidi w:val="0"/>
                        <w:spacing w:before="0" w:beforeAutospacing="0" w:after="0" w:afterAutospacing="0" w:line="360" w:lineRule="exact"/>
                        <w:ind w:left="0" w:right="0" w:firstLine="420" w:firstLineChars="200"/>
                        <w:textAlignment w:val="auto"/>
                        <w:rPr>
                          <w:rFonts w:hint="default" w:ascii="宋体" w:hAnsi="宋体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周四我们就要去乘坐地铁了，</w:t>
                      </w:r>
                      <w:r>
                        <w:rPr>
                          <w:rFonts w:hint="eastAsia" w:ascii="宋体" w:hAnsi="宋体"/>
                          <w:b w:val="0"/>
                          <w:bCs w:val="0"/>
                          <w:color w:val="000000"/>
                          <w:kern w:val="0"/>
                          <w:shd w:val="clear" w:color="auto" w:fill="FFFFFF"/>
                          <w:lang w:val="en-US" w:eastAsia="zh-CN"/>
                        </w:rPr>
                        <w:t>关于地铁你最想了解的是什么？快把它们画出来吧！</w:t>
                      </w:r>
                    </w:p>
                    <w:p>
                      <w:pPr>
                        <w:spacing w:line="360" w:lineRule="exact"/>
                        <w:ind w:firstLine="420" w:firstLineChars="200"/>
                        <w:rPr>
                          <w:rFonts w:hint="eastAsia" w:ascii="宋体" w:hAnsi="宋体"/>
                          <w:color w:val="0D0D0D"/>
                          <w:szCs w:val="21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114300</wp:posOffset>
            </wp:positionV>
            <wp:extent cx="2053590" cy="1540510"/>
            <wp:effectExtent l="0" t="0" r="3810" b="2540"/>
            <wp:wrapNone/>
            <wp:docPr id="41" name="图片 41" descr="C:\Users\13054\Desktop\新建文件夹\IMG_20241104_102454.jpgIMG_20241104_1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新建文件夹\IMG_20241104_102454.jpgIMG_20241104_10245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127635</wp:posOffset>
            </wp:positionV>
            <wp:extent cx="2053590" cy="1540510"/>
            <wp:effectExtent l="0" t="0" r="3810" b="2540"/>
            <wp:wrapNone/>
            <wp:docPr id="36" name="图片 36" descr="C:\Users\13054\Desktop\新建文件夹\IMG_20241104_102358.jpgIMG_20241104_10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新建文件夹\IMG_20241104_102358.jpgIMG_20241104_10235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191135</wp:posOffset>
                </wp:positionV>
                <wp:extent cx="4855210" cy="428625"/>
                <wp:effectExtent l="4445" t="4445" r="762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大家都有想要了解的问题呢！看我们画的多专注啊！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15.05pt;height:33.75pt;width:382.3pt;z-index:251663360;mso-width-relative:page;mso-height-relative:page;" fillcolor="#FFFFFF [3201]" filled="t" stroked="t" coordsize="21600,21600" o:gfxdata="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87lEnTAAAABgEA&#10;AA8AAAAAAAAAAQAgAAAAIgAAAGRycy9kb3ducmV2LnhtbFBLAQIUABQAAAAIAIdO4kB/JX1XWAIA&#10;ALk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大家都有想要了解的问题呢！看我们画的多专注啊！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189230</wp:posOffset>
            </wp:positionV>
            <wp:extent cx="2053590" cy="1540510"/>
            <wp:effectExtent l="0" t="0" r="3810" b="2540"/>
            <wp:wrapNone/>
            <wp:docPr id="43" name="图片 43" descr="C:\Users\13054\Desktop\新建文件夹\IMG_20241104_114823.jpgIMG_20241104_11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\IMG_20241104_114823.jpgIMG_20241104_11482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189230</wp:posOffset>
            </wp:positionV>
            <wp:extent cx="2053590" cy="1540510"/>
            <wp:effectExtent l="0" t="0" r="3810" b="2540"/>
            <wp:wrapNone/>
            <wp:docPr id="42" name="图片 42" descr="C:\Users\13054\Desktop\新建文件夹\IMG_20241104_114838.jpgIMG_20241104_11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\IMG_20241104_114838.jpgIMG_20241104_11483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57150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看看熊猫的绘本。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4.5pt;height:24.45pt;width:167.5pt;z-index:251666432;mso-width-relative:page;mso-height-relative:page;" fillcolor="#FFFFFF [3201]" filled="t" stroked="t" coordsize="21600,21600" o:gfxdata="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sw6tjUAAAABwEA&#10;AA8AAAAAAAAAAQAgAAAAIgAAAGRycy9kb3ducmV2LnhtbFBLAQIUABQAAAAIAIdO4kBOadw6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看看熊猫的绘本。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</wp:posOffset>
                </wp:positionV>
                <wp:extent cx="2113280" cy="394335"/>
                <wp:effectExtent l="4445" t="4445" r="635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小乌龟你在干什么呢？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9pt;margin-top:2.25pt;height:31.05pt;width:166.4pt;z-index:251669504;mso-width-relative:page;mso-height-relative:page;" fillcolor="#FFFFFF [3201]" filled="t" stroked="t" coordsize="21600,21600" o:gfxdata="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TtQItUAAAAIAQAA&#10;DwAAAAAAAAABACAAAAAiAAAAZHJzL2Rvd25yZXYueG1sUEsBAhQAFAAAAAgAh07iQLDKrudVAgAA&#10;tw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小乌龟你在干什么呢？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64770</wp:posOffset>
            </wp:positionV>
            <wp:extent cx="2053590" cy="1540510"/>
            <wp:effectExtent l="0" t="0" r="3810" b="2540"/>
            <wp:wrapNone/>
            <wp:docPr id="45" name="图片 45" descr="C:\Users\13054\Desktop\新建文件夹\IMG_20241104_114747.jpgIMG_20241104_11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\IMG_20241104_114747.jpgIMG_20241104_11474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65405</wp:posOffset>
            </wp:positionV>
            <wp:extent cx="2053590" cy="1540510"/>
            <wp:effectExtent l="0" t="0" r="3810" b="2540"/>
            <wp:wrapNone/>
            <wp:docPr id="44" name="图片 44" descr="C:\Users\13054\Desktop\新建文件夹\IMG_20241104_114756.jpgIMG_20241104_114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\IMG_20241104_114756.jpgIMG_20241104_11475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173355</wp:posOffset>
                </wp:positionV>
                <wp:extent cx="226822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之前没有完成的，今天继续完成它。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15pt;margin-top:13.65pt;height:24.4pt;width:178.6pt;z-index:251670528;mso-width-relative:page;mso-height-relative:page;" fillcolor="#FFFFFF [3201]" filled="t" stroked="t" coordsize="21600,21600" o:gfxdata="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GrPctYA&#10;AAAJAQAADwAAAAAAAAABACAAAAAiAAAAZHJzL2Rvd25yZXYueG1sUEsBAhQAFAAAAAgAh07iQPgq&#10;w89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之前没有完成的，今天继续完成它。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188595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看我搭的海洋公园怎么样？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.85pt;height:24.4pt;width:166.8pt;z-index:251665408;mso-width-relative:page;mso-height-relative:page;" fillcolor="#FFFFFF [3201]" filled="t" stroked="t" coordsize="21600,21600" o:gfxdata="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MRNRdUA&#10;AAAIAQAADwAAAAAAAAABACAAAAAiAAAAZHJzL2Rvd25yZXYueG1sUEsBAhQAFAAAAAgAh07iQB/v&#10;Arx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看我搭的海洋公园怎么样？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2504440</wp:posOffset>
            </wp:positionH>
            <wp:positionV relativeFrom="paragraph">
              <wp:posOffset>19050</wp:posOffset>
            </wp:positionV>
            <wp:extent cx="2053590" cy="1540510"/>
            <wp:effectExtent l="0" t="0" r="3810" b="2540"/>
            <wp:wrapNone/>
            <wp:docPr id="46" name="图片 46" descr="C:\Users\13054\Desktop\新建文件夹\IMG_20241104_110348.jpgIMG_20241104_11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新建文件夹\IMG_20241104_110348.jpgIMG_20241104_11034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104140</wp:posOffset>
            </wp:positionV>
            <wp:extent cx="2053590" cy="1540510"/>
            <wp:effectExtent l="0" t="0" r="3810" b="2540"/>
            <wp:wrapNone/>
            <wp:docPr id="47" name="图片 47" descr="C:\Users\13054\Desktop\新建文件夹\IMG_20241104_114733.jpgIMG_20241104_11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\IMG_20241104_114733.jpgIMG_20241104_11473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212725</wp:posOffset>
                </wp:positionV>
                <wp:extent cx="2379345" cy="309245"/>
                <wp:effectExtent l="4445" t="4445" r="698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两个人比赛小车爬坡！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16.75pt;height:24.35pt;width:187.35pt;z-index:251671552;mso-width-relative:page;mso-height-relative:page;" fillcolor="#FFFFFF [3201]" filled="t" stroked="t" coordsize="21600,21600" o:gfxdata="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MRq7XWAAAA&#10;CQEAAA8AAAAAAAAAAQAgAAAAIgAAAGRycy9kb3ducmV2LnhtbFBLAQIUABQAAAAIAIdO4kDfHjlm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两个人比赛小车爬坡！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212725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两个人合作搭磁力轨道。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pt;margin-top:16.75pt;height:24.85pt;width:180.6pt;z-index:251667456;mso-width-relative:page;mso-height-relative:page;" fillcolor="#FFFFFF [3201]" filled="t" stroked="t" coordsize="21600,21600" o:gfxdata="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7wYW1gAA&#10;AAkBAAAPAAAAAAAAAAEAIAAAACIAAABkcnMvZG93bnJldi54bWxQSwECFAAUAAAACACHTuJA75Bh&#10;K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两个人合作搭磁力轨道。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209550</wp:posOffset>
            </wp:positionV>
            <wp:extent cx="5137150" cy="2858770"/>
            <wp:effectExtent l="0" t="0" r="6350" b="8255"/>
            <wp:wrapNone/>
            <wp:docPr id="15" name="图片 15" descr="C:\Users\13054\Desktop\mmexport1730712564470.pngmmexport173071256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0712564470.pngmmexport173071256447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593</Words>
  <Characters>602</Characters>
  <Paragraphs>83</Paragraphs>
  <TotalTime>7</TotalTime>
  <ScaleCrop>false</ScaleCrop>
  <LinksUpToDate>false</LinksUpToDate>
  <CharactersWithSpaces>612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2024-11-04T09:46:12Z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