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7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李梓朋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61CBD7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57ED19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24C1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99695</wp:posOffset>
                </wp:positionH>
                <wp:positionV relativeFrom="paragraph">
                  <wp:posOffset>1905</wp:posOffset>
                </wp:positionV>
                <wp:extent cx="2088515" cy="498475"/>
                <wp:effectExtent l="4445" t="4445" r="15240" b="508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9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49BE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张一嘉、杨佳伊在玩猜猜你是谁，宋恬恬、徐亿涵在玩龟兔赛跑。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.85pt;margin-top:0.15pt;height:39.25pt;width:164.45pt;z-index:251662336;mso-width-relative:page;mso-height-relative:page;" fillcolor="#FFFFFF [3201]" filled="t" stroked="t" coordsize="21600,21600" o:gfxdata="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b/iJ30wAAAAYB&#10;AAAPAAAAAAAAAAEAIAAAACIAAABkcnMvZG93bnJldi54bWxQSwECFAAUAAAACACHTuJAXnVQml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DD49BE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张一嘉、杨佳伊在玩猜猜你是谁，宋恬恬、徐亿涵在玩龟兔赛跑。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3810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邵崔钰、罗景宸在用乐高拼机器人，秦修诚在玩雪花片。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7pt;margin-top:0.3pt;height:38.35pt;width:164.45pt;z-index:251661312;mso-width-relative:page;mso-height-relative:page;" fillcolor="#FFFFFF [3201]" filled="t" stroked="t" coordsize="21600,21600" o:gfxdata="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yKfc9dUAAAAH&#10;AQAADwAAAAAAAAABACAAAAAiAAAAZHJzL2Rvd25yZXYueG1sUEsBAhQAFAAAAAgAh07iQM7oRHV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邵崔钰、罗景宸在用乐高拼机器人，秦修诚在玩雪花片。</w:t>
                      </w:r>
                    </w:p>
                  </w:txbxContent>
                </v:textbox>
              </v:shape>
            </w:pict>
          </mc:Fallback>
        </mc:AlternateContent>
      </w:r>
    </w:p>
    <w:p w14:paraId="05FE87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72BB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69AE8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750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3010535</wp:posOffset>
                </wp:positionH>
                <wp:positionV relativeFrom="paragraph">
                  <wp:posOffset>40005</wp:posOffset>
                </wp:positionV>
                <wp:extent cx="2088515" cy="475615"/>
                <wp:effectExtent l="4445" t="4445" r="15240" b="1524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C65E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郭煜霖、李兴琪、夏天一、王紫妍在智高墙拼搭。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05pt;margin-top:3.15pt;height:37.45pt;width:164.45pt;z-index:251663360;mso-width-relative:page;mso-height-relative:page;" fillcolor="#FFFFFF [3201]" filled="t" stroked="t" coordsize="21600,21600" o:gfxdata="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bGjg+1QAAAAgB&#10;AAAPAAAAAAAAAAEAIAAAACIAAABkcnMvZG93bnJldi54bWxQSwECFAAUAAAACACHTuJAr0K0dFcC&#10;AAC3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2C65E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郭煜霖、李兴琪、夏天一、王紫妍在智高墙拼搭。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25400</wp:posOffset>
                </wp:positionV>
                <wp:extent cx="2088515" cy="475615"/>
                <wp:effectExtent l="4445" t="4445" r="15240" b="1524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郭颜睿、张漪乐在玩三视图投影。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85pt;margin-top:2pt;height:37.45pt;width:164.45pt;z-index:251660288;mso-width-relative:page;mso-height-relative:page;" fillcolor="#FFFFFF [3201]" filled="t" stroked="t" coordsize="21600,21600" o:gfxdata="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afGTw1QAAAAcB&#10;AAAPAAAAAAAAAAEAIAAAACIAAABkcnMvZG93bnJldi54bWxQSwECFAAUAAAACACHTuJABhDEX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郭颜睿、张漪乐在玩三视图投影。</w:t>
                      </w:r>
                    </w:p>
                  </w:txbxContent>
                </v:textbox>
              </v:shape>
            </w:pict>
          </mc:Fallback>
        </mc:AlternateContent>
      </w:r>
    </w:p>
    <w:p w14:paraId="755216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4D6F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B60AC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19D61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7F2C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672AE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10321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2D335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EC26E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68C082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2984500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0455D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贺健宸、陈竞泽、陈艺萱在万能工匠拼搭。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5pt;margin-top:1pt;height:37.45pt;width:164.45pt;z-index:251665408;mso-width-relative:page;mso-height-relative:page;" fillcolor="#FFFFFF [3201]" filled="t" stroked="t" coordsize="21600,21600" o:gfxdata="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QxtuP9YAAAAI&#10;AQAADwAAAAAAAAABACAAAAAiAAAAZHJzL2Rvd25yZXYueG1sUEsBAhQAFAAAAAgAh07iQOCowi1X&#10;AgAAuQ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F0455D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贺健宸、陈竞泽、陈艺萱在万能工匠拼搭。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F1765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李子木、高羽安在阅读绘本，朱琪玥、赵希羽在用指偶讲故事。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85pt;margin-top:1pt;height:37.45pt;width:164.45pt;z-index:251664384;mso-width-relative:page;mso-height-relative:page;" fillcolor="#FFFFFF [3201]" filled="t" stroked="t" coordsize="21600,21600" o:gfxdata="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M7pIB1AAAAAcB&#10;AAAPAAAAAAAAAAEAIAAAACIAAABkcnMvZG93bnJldi54bWxQSwECFAAUAAAACACHTuJAGuyagVgC&#10;AAC3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AF1765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李子木、高羽安在阅读绘本，朱琪玥、赵希羽在用指偶讲故事。</w:t>
                      </w:r>
                    </w:p>
                  </w:txbxContent>
                </v:textbox>
              </v:shape>
            </w:pict>
          </mc:Fallback>
        </mc:AlternateContent>
      </w:r>
    </w:p>
    <w:p w14:paraId="6DE747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269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94C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E1C27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2F727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1F8F09B3">
      <w:pPr>
        <w:rPr>
          <w:rFonts w:hint="default" w:ascii="宋体" w:hAnsi="宋体" w:eastAsia="宋体" w:cs="宋体"/>
          <w:b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8"/>
          <w:lang w:val="en-US" w:eastAsia="zh-CN"/>
        </w:rPr>
        <w:t>1.体育：好玩的绳子</w:t>
      </w:r>
    </w:p>
    <w:p w14:paraId="2549CB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bookmarkStart w:id="0" w:name="_GoBack"/>
      <w:bookmarkEnd w:id="0"/>
      <w:r>
        <w:rPr>
          <w:rFonts w:hint="eastAsia" w:ascii="宋体" w:hAnsi="宋体" w:eastAsia="宋体" w:cs="宋体"/>
          <w:color w:val="000000"/>
          <w:lang w:eastAsia="zh-Hans"/>
        </w:rPr>
        <w:t>绳子是体育中运动器材，可以跳绳、也可以拔河、还能延伸很多玩法，比如走、跑、钻、爬等方法，</w:t>
      </w:r>
      <w:r>
        <w:rPr>
          <w:rFonts w:hint="eastAsia" w:ascii="宋体" w:hAnsi="宋体" w:eastAsia="宋体" w:cs="宋体"/>
          <w:color w:val="000000"/>
        </w:rPr>
        <w:t>是一项全身性、综合性运动，既可以促进动作的协调性，又可以增强人体心血管、呼吸和神经系统的功能，是幼儿园常见的一种体育运动，</w:t>
      </w:r>
      <w:r>
        <w:rPr>
          <w:rFonts w:hint="eastAsia" w:ascii="宋体" w:hAnsi="宋体" w:eastAsia="宋体" w:cs="宋体"/>
          <w:color w:val="000000"/>
          <w:lang w:eastAsia="zh-Hans"/>
        </w:rPr>
        <w:t>本次活动主要是运用绳子，让幼儿探索绳子的多种玩法，在游戏中互相合作，从而发展动作的协调性和灵活性，</w:t>
      </w:r>
      <w:r>
        <w:rPr>
          <w:rFonts w:hint="eastAsia" w:ascii="宋体" w:hAnsi="宋体" w:eastAsia="宋体" w:cs="宋体"/>
          <w:color w:val="000000"/>
        </w:rPr>
        <w:t>体验创造性体育活动的乐趣，从而达到锻炼幼儿身体的目的。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val="en-US" w:eastAsia="zh-CN"/>
        </w:rPr>
        <w:t>焦云舒、李伊一、梁沐棉、杨佳伊、李子木、王紫妍、张一嘉、罗景宸、高羽安、王凝音、陈艺萱、夏天一、张漪乐、赵毓宁、郭煜霖、郭颜睿、秦修诚、杨梦露、贺健宸、徐佳禾、陈竞泽、邵崔钰、左轶萱、宋恬恬、秦苏安、肖尧、李兴琪、张嘉辰、赵希羽、朱琪玥、徐亿涵</w:t>
      </w:r>
      <w:r>
        <w:rPr>
          <w:rFonts w:hint="eastAsia" w:ascii="宋体" w:hAnsi="宋体"/>
          <w:color w:val="000000"/>
        </w:rPr>
        <w:t>.</w:t>
      </w:r>
      <w:r>
        <w:rPr>
          <w:rFonts w:hint="eastAsia" w:ascii="宋体" w:hAnsi="宋体" w:eastAsia="宋体" w:cs="宋体"/>
          <w:color w:val="000000"/>
          <w:lang w:val="en-US" w:eastAsia="zh-CN"/>
        </w:rPr>
        <w:t>能</w:t>
      </w:r>
      <w:r>
        <w:rPr>
          <w:rFonts w:hint="eastAsia" w:ascii="宋体" w:hAnsi="宋体" w:eastAsia="宋体" w:cs="宋体"/>
          <w:color w:val="000000"/>
        </w:rPr>
        <w:t>探索绳子的多种玩法，发展动作的协调性和灵活性</w:t>
      </w:r>
      <w:r>
        <w:rPr>
          <w:rFonts w:hint="eastAsia" w:ascii="宋体" w:hAnsi="宋体" w:eastAsia="宋体" w:cs="宋体"/>
          <w:color w:val="000000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lang w:eastAsia="zh-Hans"/>
        </w:rPr>
        <w:t>与同伴互相合作，体验合作</w:t>
      </w:r>
      <w:r>
        <w:rPr>
          <w:rFonts w:hint="eastAsia" w:ascii="宋体" w:hAnsi="宋体" w:eastAsia="宋体" w:cs="宋体"/>
          <w:color w:val="000000"/>
        </w:rPr>
        <w:t>游戏的乐趣。</w:t>
      </w:r>
    </w:p>
    <w:p w14:paraId="3B3260DB"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Cs w:val="21"/>
        </w:rPr>
      </w:pPr>
    </w:p>
    <w:p w14:paraId="00ED79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1"/>
          <w:szCs w:val="21"/>
          <w:lang w:eastAsia="zh-CN"/>
        </w:rPr>
      </w:pPr>
    </w:p>
    <w:p w14:paraId="3F87DBDB">
      <w:pP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</w:pP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24.11.7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79F653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1062</Words>
  <Characters>1084</Characters>
  <Lines>1</Lines>
  <Paragraphs>1</Paragraphs>
  <TotalTime>0</TotalTime>
  <ScaleCrop>false</ScaleCrop>
  <LinksUpToDate>false</LinksUpToDate>
  <CharactersWithSpaces>1122</CharactersWithSpaces>
  <Application>WPS Office_12.1.0.18909_F1E327BC-269C-435d-A152-05C5408002CA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2024-11-07T23:51:18Z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2052-12.1.0.18909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EFEAD97904414F6BAD36D4CECFCAB1DF_13</vt:lpwstr>
  </property>
  <property fmtid="{D5CDD505-2E9C-101B-9397-08002B2CF9AE}" pid="5" name="commondata">
    <vt:lpwstr>eyJjb3VudCI6MiwiaGRpZCI6IjRlZDA0ZWVlNTFiN2U0MDhlODkyYzU1MjA5OWM2NWJkIiwidXNlckNvdW50IjoyfQ==</vt:lpwstr>
  </property>
</Properties>
</file>