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今天来园18人,2人请假。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赵天瑞、许晨依、魏书宇、李宇航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能主动将水杯带绕好后，放在水杯车上。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杨子熠、冯逸凡、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马筱萌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庄溢、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能有序的签到、选择区域牌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337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5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38350" cy="1529080"/>
                  <wp:effectExtent l="0" t="0" r="19050" b="20320"/>
                  <wp:docPr id="2" name="图片 2" descr="19f3d2f8b291ba0a6d67eb7b5fdcf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9f3d2f8b291ba0a6d67eb7b5fdcf3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3" name="图片 3" descr="1ffe08248c8f9d1bd9b1721a01d6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ffe08248c8f9d1bd9b1721a01d673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6285" cy="1519555"/>
                  <wp:effectExtent l="0" t="0" r="5715" b="4445"/>
                  <wp:docPr id="22" name="图片 22" descr="95fb0594e90d5842f621a12eae7e6a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5fb0594e90d5842f621a12eae7e6af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在今天是户外混班活动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我们活动地点在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操场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鞠亦鸿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能排队在户外进行游戏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赵天睿、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、马筱萌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在游戏结束的时候要特别表扬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程桢雯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小朋友能够帮助老师一起收拾体育器械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5" name="图片 5" descr="5142264f57ead5e69029cbc1a85e4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142264f57ead5e69029cbc1a85e40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6" name="图片 6" descr="0e9c11171fc1fd0789c1065c75342d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e9c11171fc1fd0789c1065c75342dd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7" name="图片 7" descr="c3a810c3cef67c8802108baf479f57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3a810c3cef67c8802108baf479f570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8" name="图片 8" descr="2a92befe5e73498889ca82547d95ce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a92befe5e73498889ca82547d95cec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9" name="图片 9" descr="869cf632ce36ee86b3a9262e63b68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69cf632ce36ee86b3a9262e63b683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1" name="图片 11" descr="e07162bc70d4aee1d6f662143a7b07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07162bc70d4aee1d6f662143a7b074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学习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今天我们开展了美术活动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我的研学之旅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这是一节幼儿意愿画，主要是让幼儿在经历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研学</w:t>
      </w:r>
      <w:r>
        <w:rPr>
          <w:rFonts w:hint="eastAsia" w:ascii="宋体" w:hAnsi="宋体" w:eastAsia="宋体" w:cs="宋体"/>
          <w:sz w:val="24"/>
          <w:szCs w:val="24"/>
        </w:rPr>
        <w:t>后通过回忆想象自己在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研学</w:t>
      </w:r>
      <w:r>
        <w:rPr>
          <w:rFonts w:hint="eastAsia" w:ascii="宋体" w:hAnsi="宋体" w:eastAsia="宋体" w:cs="宋体"/>
          <w:sz w:val="24"/>
          <w:szCs w:val="24"/>
        </w:rPr>
        <w:t>中的所见所闻把它画下来的活动。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外出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研学</w:t>
      </w:r>
      <w:r>
        <w:rPr>
          <w:rFonts w:hint="eastAsia" w:ascii="宋体" w:hAnsi="宋体" w:eastAsia="宋体" w:cs="宋体"/>
          <w:sz w:val="24"/>
          <w:szCs w:val="24"/>
        </w:rPr>
        <w:t>是孩子们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第一次经历</w:t>
      </w:r>
      <w:r>
        <w:rPr>
          <w:rFonts w:hint="eastAsia" w:ascii="宋体" w:hAnsi="宋体" w:eastAsia="宋体" w:cs="宋体"/>
          <w:sz w:val="24"/>
          <w:szCs w:val="24"/>
        </w:rPr>
        <w:t>的一项实践活动，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本次研学目的地是森林公园地铁站，孩子们会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体验乘客角色，学会乘坐地铁，认识地铁乘车标志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等，这将成为孩子们难忘的经历。除此之外，</w:t>
      </w:r>
      <w:r>
        <w:rPr>
          <w:rFonts w:hint="eastAsia" w:ascii="宋体" w:hAnsi="宋体" w:eastAsia="宋体" w:cs="宋体"/>
          <w:sz w:val="24"/>
          <w:szCs w:val="24"/>
        </w:rPr>
        <w:t>一路上的花草树木、漂亮的建筑、来往的行人、车辆等等都可以成为孩子绘画的素材。本次活动主要是引导幼儿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回忆地铁研学的体验与感受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并进行绘画。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睿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任俊晟、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能初步学会合理布置画面，根据想象回忆画出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在研学时最开心的场景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。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br w:type="textWrapping"/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2" name="图片 12" descr="981c1370dbdc484fee7ab6caa8bf42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81c1370dbdc484fee7ab6caa8bf426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3" name="图片 13" descr="0584510c5e9f3d12bc850abaf20efe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584510c5e9f3d12bc850abaf20efe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4" name="图片 14" descr="21086ce9b511a9af70755b03faae88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1086ce9b511a9af70755b03faae88a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5" name="图片 15" descr="b23351f0a5b983b130cbf0f11e34bd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23351f0a5b983b130cbf0f11e34bd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8825" cy="1521460"/>
                  <wp:effectExtent l="0" t="0" r="3175" b="2540"/>
                  <wp:docPr id="16" name="图片 16" descr="eb2b098e3b901d87021e4c9deebe5f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b2b098e3b901d87021e4c9deebe5f9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</w:tbl>
    <w:p>
      <w:pPr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bidi w:val="0"/>
        <w:ind w:firstLine="640" w:firstLineChars="200"/>
        <w:jc w:val="left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在今天的区域游戏中我们小朋友都能根据自己选择的区域，进行游戏。孩子们能够区分好什么时进区牌，什么是选区牌，按照自己的计划进行游戏。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fc9edf43b6096248ac5304f82c7d0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c9edf43b6096248ac5304f82c7d0ea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8" name="图片 18" descr="fc9edf43b6096248ac5304f82c7d0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c9edf43b6096248ac5304f82c7d0ea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9" name="图片 19" descr="5a7cf7436fae293d69a88d8c9c2afa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a7cf7436fae293d69a88d8c9c2afa8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1" name="图片 21" descr="4f3e483c032bf790c987f470343a5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f3e483c032bf790c987f470343a5ca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35"/>
        <w:gridCol w:w="25"/>
        <w:gridCol w:w="927"/>
        <w:gridCol w:w="1322"/>
        <w:gridCol w:w="929"/>
      </w:tblGrid>
      <w:tr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506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322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322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不睡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吃得太快</w:t>
            </w:r>
          </w:p>
        </w:tc>
        <w:tc>
          <w:tcPr>
            <w:tcW w:w="76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2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入睡晚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今天周五，没有延时班请各位家长准时来接孩子。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秋高气爽，周末出去游玩时可以带着孩子看看秋天这个季节的变化。</w:t>
      </w:r>
    </w:p>
    <w:p>
      <w:pPr>
        <w:numPr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3.检查孩子的指甲，勤剪哦，指甲里很容易藏着细菌。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AAD98C"/>
    <w:multiLevelType w:val="singleLevel"/>
    <w:tmpl w:val="FFAAD9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7FDBCF"/>
    <w:rsid w:val="1AE8027C"/>
    <w:rsid w:val="1C11478D"/>
    <w:rsid w:val="1C2213A3"/>
    <w:rsid w:val="1D1B4DD6"/>
    <w:rsid w:val="1EF22D41"/>
    <w:rsid w:val="1FBF3BF4"/>
    <w:rsid w:val="206936D5"/>
    <w:rsid w:val="214E09D6"/>
    <w:rsid w:val="2164721B"/>
    <w:rsid w:val="21CB6D00"/>
    <w:rsid w:val="21FD7975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1F737F6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EDBB0D0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3D1F263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BF73B1B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9F895A"/>
    <w:rsid w:val="DFD50F81"/>
    <w:rsid w:val="DFDDB07B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EF0572"/>
    <w:rsid w:val="FEFD0C6D"/>
    <w:rsid w:val="FEFFD42C"/>
    <w:rsid w:val="FF2FB26B"/>
    <w:rsid w:val="FF47FF52"/>
    <w:rsid w:val="FFA74C52"/>
    <w:rsid w:val="FFB287E9"/>
    <w:rsid w:val="FFBF6ECA"/>
    <w:rsid w:val="FFCF06E2"/>
    <w:rsid w:val="FFEEE1F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20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2021-05-05T11:17:00Z</dcterms:created>
  <dc:creator>yixuange</dc:creator>
  <cp:lastModifiedBy>青柠</cp:lastModifiedBy>
  <cp:lastPrinted>2023-02-28T07:53:00Z</cp:lastPrinted>
  <dcterms:modified xsi:type="dcterms:W3CDTF">2024-11-08T10:23:29Z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