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四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21人，1人请假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鲜牛奶、小麻薯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海苔饭、糖醋仔排、莴苣炒胡萝卜、鸡毛菜肉末汤。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◎午点：皮蛋菜心瘦肉粥。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◎水果：秋月梨、甜橙。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  <w:bookmarkStart w:id="1" w:name="_GoBack"/>
            <w:bookmarkEnd w:id="1"/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A672A7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0A403C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FC5A60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BA3A45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毅行研学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5085D5F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一起到地铁站研学啦，从幼儿园出发，我们一路走到了旅游学校地铁站，并从这一站出发我们来到了森林公园终点站，到达目的地之后我们在草地上休息休息，还补充了能量呢！户外研学可真有趣呀！我们还发现了很多地铁的秘密呢！</w:t>
      </w:r>
    </w:p>
    <w:tbl>
      <w:tblPr>
        <w:tblStyle w:val="7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6E698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7F56BA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8" name="图片 8" descr="D:/Desktop/1107/IMG_4635.JPGIMG_4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Desktop/1107/IMG_4635.JPGIMG_46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2410C1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9" name="图片 9" descr="D:/Desktop/1107/IMG_4642.JPGIMG_4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Desktop/1107/IMG_4642.JPGIMG_46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A1F94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6F065F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0D855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3F48351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10" name="图片 10" descr="D:/Desktop/1107/IMG_4653.JPGIMG_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Desktop/1107/IMG_4653.JPGIMG_46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6D1A0D9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11" name="图片 11" descr="D:/Desktop/1107/IMG_4668.JPGIMG_4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Desktop/1107/IMG_4668.JPGIMG_46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47D09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05A21F6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608A5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4CC925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4" name="图片 4" descr="D:/Desktop/1107/IMG_4683.JPGIMG_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1107/IMG_4683.JPGIMG_46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5958986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5" name="图片 5" descr="D:/Desktop/1107/IMG_4697.JPGIMG_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1107/IMG_4697.JPGIMG_46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D0F4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0A86A67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76273C4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b w:val="0"/>
          <w:bCs w:val="0"/>
          <w:i w:val="0"/>
          <w:iCs w:val="0"/>
          <w:rtl w:val="0"/>
          <w:lang w:val="zh-CN" w:eastAsia="zh-CN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7AF96038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p w14:paraId="2C87D47D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★现在已进入秋冬交替期，病毒又开始蠢蠢欲动了，诺如病毒就是其中之一。诺如病毒喜冷怕热，发病高峰在每年的10月至次年3月。它具有发病急、传播速度快、涉及范围广等特点。</w:t>
      </w:r>
    </w:p>
    <w:p w14:paraId="37426F2E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</w:p>
    <w:p w14:paraId="3029D673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请大家仔细阅读央视新闻最新的发布《48名幼儿集体感染！当心，这个病毒传染性强》：https://mp.weixin.qq.com/s/w8e5s_0xZZYAGynjnVyiFA。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4LCJoZGlkIjoiODAxMWQ4YjE4YjhhMmJmYmEwNjAwZGVkYTYzMzY2OWEiLCJ1c2VyQ291bnQiOjEyN3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AD2AA8"/>
    <w:rsid w:val="05B37EFF"/>
    <w:rsid w:val="05C80BF6"/>
    <w:rsid w:val="06302B36"/>
    <w:rsid w:val="06393E01"/>
    <w:rsid w:val="072454ED"/>
    <w:rsid w:val="073C7668"/>
    <w:rsid w:val="077500D2"/>
    <w:rsid w:val="07FD1BB0"/>
    <w:rsid w:val="084F532E"/>
    <w:rsid w:val="091266F1"/>
    <w:rsid w:val="0AEC04E6"/>
    <w:rsid w:val="0B304E79"/>
    <w:rsid w:val="0B3F483C"/>
    <w:rsid w:val="0BB00FE0"/>
    <w:rsid w:val="0C777CEA"/>
    <w:rsid w:val="0CAD218B"/>
    <w:rsid w:val="0E581FD3"/>
    <w:rsid w:val="0E96765D"/>
    <w:rsid w:val="0EAD632E"/>
    <w:rsid w:val="0F275432"/>
    <w:rsid w:val="102E16C6"/>
    <w:rsid w:val="10AF2B83"/>
    <w:rsid w:val="10DD7D25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6BB43B2"/>
    <w:rsid w:val="178E1E30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1F1A4B"/>
    <w:rsid w:val="246F0C64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BB856FE"/>
    <w:rsid w:val="2BD769B8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6D08D2"/>
    <w:rsid w:val="338069B9"/>
    <w:rsid w:val="33CB036F"/>
    <w:rsid w:val="33ED30E0"/>
    <w:rsid w:val="33ED7B40"/>
    <w:rsid w:val="345B4388"/>
    <w:rsid w:val="34993D92"/>
    <w:rsid w:val="34F315EC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0F268A"/>
    <w:rsid w:val="3B5F384E"/>
    <w:rsid w:val="3B9568AC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E71B1A"/>
    <w:rsid w:val="41FE5B91"/>
    <w:rsid w:val="421C4560"/>
    <w:rsid w:val="42793242"/>
    <w:rsid w:val="442B43C2"/>
    <w:rsid w:val="443E61CA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7464786"/>
    <w:rsid w:val="58066907"/>
    <w:rsid w:val="5811161F"/>
    <w:rsid w:val="586E02D0"/>
    <w:rsid w:val="59B20AB2"/>
    <w:rsid w:val="5A1869F9"/>
    <w:rsid w:val="5ABD79FB"/>
    <w:rsid w:val="5AE42486"/>
    <w:rsid w:val="5BB860DF"/>
    <w:rsid w:val="5BE53043"/>
    <w:rsid w:val="5C060486"/>
    <w:rsid w:val="5C69184C"/>
    <w:rsid w:val="5D142F87"/>
    <w:rsid w:val="5D580B99"/>
    <w:rsid w:val="5D8F70DF"/>
    <w:rsid w:val="5DC00604"/>
    <w:rsid w:val="5DCD4CD7"/>
    <w:rsid w:val="5E05650B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AAA5A0A"/>
    <w:rsid w:val="6B6528FC"/>
    <w:rsid w:val="6B8D0587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FA049F"/>
    <w:rsid w:val="71083D55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2</Pages>
  <Words>771</Words>
  <Characters>848</Characters>
  <Lines>1</Lines>
  <Paragraphs>1</Paragraphs>
  <TotalTime>81</TotalTime>
  <ScaleCrop>false</ScaleCrop>
  <LinksUpToDate>false</LinksUpToDate>
  <CharactersWithSpaces>863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2024-11-07T06:20:23Z</cp:lastPrinted>
  <dcterms:modified xsi:type="dcterms:W3CDTF">2024-11-07T06:20:51Z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BCDA3CCFE9484217AD93B4B325AF5A2D_13</vt:lpwstr>
  </property>
  <property fmtid="{D5CDD505-2E9C-101B-9397-08002B2CF9AE}" pid="5" name="commondata">
    <vt:lpwstr>eyJjb3VudCI6NywiaGRpZCI6IjgwMTFkOGIxOGI4YTJiZmJhMDYwMGRlZGE2MzM2NjlhIiwidXNlckNvdW50Ijo3fQ==</vt:lpwstr>
  </property>
</Properties>
</file>