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一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1.幼儿来园人数：应到32人，实到28人，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高羽安、徐亿涵、李梓朋、朱琪玥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王凝音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来园后回家，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61CBD7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57ED19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24C1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99695</wp:posOffset>
                </wp:positionH>
                <wp:positionV relativeFrom="paragraph">
                  <wp:posOffset>1905</wp:posOffset>
                </wp:positionV>
                <wp:extent cx="2088515" cy="498475"/>
                <wp:effectExtent l="4445" t="4445" r="15240" b="508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9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49BE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赵毓宁、左轶萱在玩过山车比赛。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.85pt;margin-top:0.15pt;height:39.25pt;width:164.45pt;z-index:251662336;mso-width-relative:page;mso-height-relative:page;" fillcolor="#FFFFFF [3201]" filled="t" stroked="t" coordsize="21600,21600" o:gfxdata="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b/iJ30wAAAAYB&#10;AAAPAAAAAAAAAAEAIAAAACIAAABkcnMvZG93bnJldi54bWxQSwECFAAUAAAACACHTuJAXnVQml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DD49BE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赵毓宁、左轶萱在玩过山车比赛。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3810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王紫妍、郭煜霖、张嘉辰和陈竞泽在智高墙拼搭。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7pt;margin-top:0.3pt;height:38.35pt;width:164.45pt;z-index:251661312;mso-width-relative:page;mso-height-relative:page;" fillcolor="#FFFFFF [3201]" filled="t" stroked="t" coordsize="21600,21600" o:gfxdata="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yKfc9dUAAAAH&#10;AQAADwAAAAAAAAABACAAAAAiAAAAZHJzL2Rvd25yZXYueG1sUEsBAhQAFAAAAAgAh07iQM7oRHV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王紫妍、郭煜霖、张嘉辰和陈竞泽在智高墙拼搭。</w:t>
                      </w:r>
                    </w:p>
                  </w:txbxContent>
                </v:textbox>
              </v:shape>
            </w:pict>
          </mc:Fallback>
        </mc:AlternateContent>
      </w:r>
    </w:p>
    <w:p w14:paraId="05FE87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72BB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69AE8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750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3010535</wp:posOffset>
                </wp:positionH>
                <wp:positionV relativeFrom="paragraph">
                  <wp:posOffset>40005</wp:posOffset>
                </wp:positionV>
                <wp:extent cx="2088515" cy="475615"/>
                <wp:effectExtent l="4445" t="4445" r="15240" b="1524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C65E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秦苏安、郭煜霖在玩积木叠叠乐，李子木、张一嘉在玩猜猜你是谁。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05pt;margin-top:3.15pt;height:37.45pt;width:164.45pt;z-index:251663360;mso-width-relative:page;mso-height-relative:page;" fillcolor="#FFFFFF [3201]" filled="t" stroked="t" coordsize="21600,21600" o:gfxdata="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bGjg+1QAAAAgB&#10;AAAPAAAAAAAAAAEAIAAAACIAAABkcnMvZG93bnJldi54bWxQSwECFAAUAAAACACHTuJAr0K0dFcC&#10;AAC3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2C65E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秦苏安、郭煜霖在玩积木叠叠乐，李子木、张一嘉在玩猜猜你是谁。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25400</wp:posOffset>
                </wp:positionV>
                <wp:extent cx="2088515" cy="475615"/>
                <wp:effectExtent l="4445" t="4445" r="15240" b="1524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李伊一、李兴琪、宋恬恬在音乐区表演。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85pt;margin-top:2pt;height:37.45pt;width:164.45pt;z-index:251660288;mso-width-relative:page;mso-height-relative:page;" fillcolor="#FFFFFF [3201]" filled="t" stroked="t" coordsize="21600,21600" o:gfxdata="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afGTw1QAAAAcB&#10;AAAPAAAAAAAAAAEAIAAAACIAAABkcnMvZG93bnJldi54bWxQSwECFAAUAAAACACHTuJABhDEX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李伊一、李兴琪、宋恬恬在音乐区表演。</w:t>
                      </w:r>
                    </w:p>
                  </w:txbxContent>
                </v:textbox>
              </v:shape>
            </w:pict>
          </mc:Fallback>
        </mc:AlternateContent>
      </w:r>
    </w:p>
    <w:p w14:paraId="755216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4D6F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B60AC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19D617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E7F2C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672AE2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10321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2D335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EC26E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</w:p>
    <w:p w14:paraId="68C082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2984500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0455D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贺健宸、邵崔钰在搭雪花片，罗景宸在搭乐高机器人。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5pt;margin-top:1pt;height:37.45pt;width:164.45pt;z-index:251665408;mso-width-relative:page;mso-height-relative:page;" fillcolor="#FFFFFF [3201]" filled="t" stroked="t" coordsize="21600,21600" o:gfxdata="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QxtuP9YAAAAI&#10;AQAADwAAAAAAAAABACAAAAAiAAAAZHJzL2Rvd25yZXYueG1sUEsBAhQAFAAAAAgAh07iQOCowi1X&#10;AgAAuQ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F0455D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贺健宸、邵崔钰在搭雪花片，罗景宸在搭乐高机器人。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F1765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张漪乐、焦云舒、赵希羽在自制图书。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85pt;margin-top:1pt;height:37.45pt;width:164.45pt;z-index:251664384;mso-width-relative:page;mso-height-relative:page;" fillcolor="#FFFFFF [3201]" filled="t" stroked="t" coordsize="21600,21600" o:gfxdata="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M7pIB1AAAAAcB&#10;AAAPAAAAAAAAAAEAIAAAACIAAABkcnMvZG93bnJldi54bWxQSwECFAAUAAAACACHTuJAGuyagVgC&#10;AAC3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AF1765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张漪乐、焦云舒、赵希羽在自制图书。</w:t>
                      </w:r>
                    </w:p>
                  </w:txbxContent>
                </v:textbox>
              </v:shape>
            </w:pict>
          </mc:Fallback>
        </mc:AlternateContent>
      </w:r>
    </w:p>
    <w:p w14:paraId="6DE747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269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94C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E1C27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2F727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1F8F09B3">
      <w:pPr>
        <w:rPr>
          <w:rFonts w:hint="default" w:ascii="宋体" w:hAnsi="宋体" w:eastAsia="宋体" w:cs="宋体"/>
          <w:b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8"/>
          <w:lang w:val="en-US" w:eastAsia="zh-CN"/>
        </w:rPr>
        <w:t>1.综合：定向运动前的准备</w:t>
      </w:r>
    </w:p>
    <w:p w14:paraId="46322C0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定向运动</w:t>
      </w:r>
      <w:r>
        <w:rPr>
          <w:rFonts w:hint="eastAsia" w:ascii="宋体" w:hAnsi="宋体" w:eastAsia="宋体" w:cs="宋体"/>
          <w:szCs w:val="21"/>
        </w:rPr>
        <w:t>前的准备旨在引导幼儿做事要有计划，能根据自己已有的物品准备经验，简单记录此次</w:t>
      </w:r>
      <w:r>
        <w:rPr>
          <w:rFonts w:hint="eastAsia" w:ascii="宋体" w:hAnsi="宋体" w:eastAsia="宋体" w:cs="宋体"/>
          <w:szCs w:val="21"/>
          <w:lang w:val="en-US" w:eastAsia="zh-CN"/>
        </w:rPr>
        <w:t>定向运动</w:t>
      </w:r>
      <w:r>
        <w:rPr>
          <w:rFonts w:hint="eastAsia" w:ascii="宋体" w:hAnsi="宋体" w:eastAsia="宋体" w:cs="宋体"/>
          <w:szCs w:val="21"/>
        </w:rPr>
        <w:t>前的准备，同时按计划有目的</w:t>
      </w:r>
      <w:r>
        <w:rPr>
          <w:rFonts w:hint="eastAsia" w:ascii="宋体" w:hAnsi="宋体" w:eastAsia="宋体" w:cs="宋体"/>
          <w:szCs w:val="21"/>
          <w:lang w:eastAsia="zh-CN"/>
        </w:rPr>
        <w:t>、</w:t>
      </w:r>
      <w:r>
        <w:rPr>
          <w:rFonts w:hint="eastAsia" w:ascii="宋体" w:hAnsi="宋体" w:eastAsia="宋体" w:cs="宋体"/>
          <w:szCs w:val="21"/>
        </w:rPr>
        <w:t>有需要地准备物品，并在</w:t>
      </w:r>
      <w:r>
        <w:rPr>
          <w:rFonts w:hint="eastAsia" w:ascii="宋体" w:hAnsi="宋体" w:eastAsia="宋体" w:cs="宋体"/>
          <w:szCs w:val="21"/>
          <w:lang w:val="en-US" w:eastAsia="zh-CN"/>
        </w:rPr>
        <w:t>定向运动</w:t>
      </w:r>
      <w:r>
        <w:rPr>
          <w:rFonts w:hint="eastAsia" w:ascii="宋体" w:hAnsi="宋体" w:eastAsia="宋体" w:cs="宋体"/>
          <w:szCs w:val="21"/>
        </w:rPr>
        <w:t>结束之后能根据记录纸进行交流反思。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val="en-US" w:eastAsia="zh-CN"/>
        </w:rPr>
        <w:t>焦云舒、李伊一、张漪乐、赵毓宁、梁沐棉、杨佳伊、李子木、郭煜霖、王紫妍、张一嘉、郭颜睿、秦修诚、杨梦露、贺健宸、徐佳禾、陈竞泽、邵崔钰、左轶萱、宋恬恬、秦苏安、肖尧、李兴琪、张嘉辰、赵希羽、罗景宸</w:t>
      </w:r>
      <w:r>
        <w:rPr>
          <w:rFonts w:hint="eastAsia" w:ascii="宋体" w:hAnsi="宋体" w:eastAsia="宋体" w:cs="宋体"/>
          <w:color w:val="000000"/>
          <w:szCs w:val="21"/>
        </w:rPr>
        <w:t>根据自己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以往的</w:t>
      </w:r>
      <w:r>
        <w:rPr>
          <w:rFonts w:hint="eastAsia" w:ascii="宋体" w:hAnsi="宋体" w:eastAsia="宋体" w:cs="宋体"/>
          <w:color w:val="000000"/>
          <w:szCs w:val="21"/>
        </w:rPr>
        <w:t>经验与集体交流，有目的地计划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定向运动</w:t>
      </w:r>
      <w:r>
        <w:rPr>
          <w:rFonts w:hint="eastAsia" w:ascii="宋体" w:hAnsi="宋体" w:eastAsia="宋体" w:cs="宋体"/>
          <w:color w:val="000000"/>
          <w:szCs w:val="21"/>
        </w:rPr>
        <w:t>中需要准备的物品及所需要做的事情。</w:t>
      </w:r>
    </w:p>
    <w:p w14:paraId="3B3260DB"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Cs w:val="21"/>
        </w:rPr>
      </w:pPr>
    </w:p>
    <w:p w14:paraId="00ED79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1"/>
          <w:szCs w:val="21"/>
          <w:lang w:eastAsia="zh-CN"/>
        </w:rPr>
      </w:pPr>
    </w:p>
    <w:p w14:paraId="3F87DBDB">
      <w:pP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</w:pP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24.11.4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进餐不专心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17A1D6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4201B01C">
      <w:p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各位家长，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千里之行，始于足下，亲近自然，徒步觅秋。明天我们将开展“徒步毅行，定向启程”趣味毅行活动，在此之前，请各位家长关注：</w:t>
      </w:r>
    </w:p>
    <w:p w14:paraId="3132DFFA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今晚按照幼儿的计划，帮助幼儿共同准备毅行装备及相关物品，装备尽量轻便（不背大书包）。</w:t>
      </w:r>
    </w:p>
    <w:p w14:paraId="0E991B93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着装要求：轻便、舒适；秋季园服、运动鞋。</w:t>
      </w:r>
    </w:p>
    <w:p w14:paraId="47E005E8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晚上按时入睡，保证充足睡眠。</w:t>
      </w:r>
    </w:p>
    <w:p w14:paraId="270C1E7F"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早上8:00按时入园，8:10启动仪式，8:20准时出发。</w:t>
      </w:r>
    </w:p>
    <w:p w14:paraId="27507039">
      <w:pPr>
        <w:numPr>
          <w:ilvl w:val="0"/>
          <w:numId w:val="0"/>
        </w:numPr>
        <w:ind w:firstLine="480" w:firstLineChars="200"/>
        <w:rPr>
          <w:rFonts w:hint="eastAsia" w:ascii="宋体" w:hAnsi="宋体" w:eastAsia="宋体" w:cs="宋体"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感谢家长的配合！愿孩子们在毅行活动中都能收获满满的坚持、勇气和毅力！</w:t>
      </w:r>
    </w:p>
    <w:p w14:paraId="054D9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DFE8F66"/>
    <w:multiLevelType w:val="singleLevel"/>
    <w:tmpl w:val="FDFE8F6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991</Words>
  <Characters>1006</Characters>
  <Lines>1</Lines>
  <Paragraphs>1</Paragraphs>
  <TotalTime>0</TotalTime>
  <ScaleCrop>false</ScaleCrop>
  <LinksUpToDate>false</LinksUpToDate>
  <CharactersWithSpaces>1046</CharactersWithSpaces>
  <Application>WPS Office_12.1.0.18888_F1E327BC-269C-435d-A152-05C5408002CA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2024-11-04T06:11:55Z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2052-12.1.0.18888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ADBDA49679794B36841792FE882B0FF5_13</vt:lpwstr>
  </property>
  <property fmtid="{D5CDD505-2E9C-101B-9397-08002B2CF9AE}" pid="5" name="commondata">
    <vt:lpwstr>eyJjb3VudCI6MiwiaGRpZCI6IjRlZDA0ZWVlNTFiN2U0MDhlODkyYzU1MjA5OWM2NWJkIiwidXNlckNvdW50IjoyfQ==</vt:lpwstr>
  </property>
</Properties>
</file>