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二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1.幼儿来园人数：应到32人，实到29人，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徐亿涵、李梓朋、朱琪玥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32696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94CD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F87DBDB">
      <w:pPr>
        <w:spacing w:line="360" w:lineRule="exact"/>
        <w:ind w:firstLine="562" w:firstLineChars="200"/>
        <w:jc w:val="center"/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半日活动：徒步毅行，定向启程</w:t>
      </w:r>
    </w:p>
    <w:p w14:paraId="13377508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EBAA1B8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D3B3BA6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6572A8">
      <w:pP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</w:pPr>
    </w:p>
    <w:p w14:paraId="685660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24.11.5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49227E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p w14:paraId="054D9C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E85D63"/>
    <w:rsid w:val="06FE2509"/>
    <w:rsid w:val="07454BF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99769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B737E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1062</Words>
  <Characters>1084</Characters>
  <Lines>1</Lines>
  <Paragraphs>1</Paragraphs>
  <TotalTime>7</TotalTime>
  <ScaleCrop>false</ScaleCrop>
  <LinksUpToDate>false</LinksUpToDate>
  <CharactersWithSpaces>1122</CharactersWithSpaces>
  <Application>WPS Office_12.1.0.18909_F1E327BC-269C-435d-A152-05C5408002CA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2024-11-05T09:12:54Z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2052-12.1.0.18909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37E4E48DCBE84E4B94B611BD1204D4CA_13</vt:lpwstr>
  </property>
  <property fmtid="{D5CDD505-2E9C-101B-9397-08002B2CF9AE}" pid="5" name="commondata">
    <vt:lpwstr>eyJjb3VudCI6MiwiaGRpZCI6IjRlZDA0ZWVlNTFiN2U0MDhlODkyYzU1MjA5OWM2NWJkIiwidXNlckNvdW50IjoyfQ==</vt:lpwstr>
  </property>
</Properties>
</file>