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2024.11.5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今天有2位幼儿请假，其它小朋友来园。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集体活动《半日活动：徒步毅行，定向启程》</w:t>
      </w:r>
    </w:p>
    <w:p>
      <w:pPr>
        <w:ind w:firstLine="420" w:firstLineChars="200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本次定向运动开展地是智汇公园，智汇公园是我园区周围三公里以内的一个新型公园，距幼儿园单程2公里。根据《指南》健康领域中动作发展目标二：具有一定的力量和耐力，大班幼儿能连续行走1.5公里以上。去智汇公园毅行，能够很好的锻炼孩子们不怕辛苦、坚持到底的优秀品质。同时智汇公园中能让孩子们直观的感受到秋天的变化，其中的一些植物、健身器械等，能够让幼儿在这一空间内尽可能的探索，满足幼儿开展定向活动的需求。</w:t>
      </w:r>
    </w:p>
    <w:p>
      <w:pPr>
        <w:ind w:firstLine="420" w:firstLineChars="200"/>
        <w:rPr>
          <w:rFonts w:hint="default"/>
          <w:b/>
          <w:bCs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徐诺、刘锦宥、黄梓宸、吴文欣、魏锦宸、梁峻晰小朋友能够坚持走到我们的目的地，非常棒哦！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2" name="图片 12" descr="QQ图片2024110519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411051931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4" name="图片 14" descr="QQ图片2024110519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411051930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到达目的地之后，我们在大草坪上进行了休憩，孩子们在草坪上互相分享食物，互帮互助，之后十几位小组长进行打卡记录纸的记录，瞧他们一个个记录的多认真。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064895" cy="1419860"/>
            <wp:effectExtent l="0" t="0" r="1905" b="2540"/>
            <wp:docPr id="1" name="图片 1" descr="QQ图片2024110519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11051935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78940" cy="1259840"/>
            <wp:effectExtent l="0" t="0" r="10160" b="10160"/>
            <wp:docPr id="8" name="图片 8" descr="QQ图片2024110519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41105193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82115" cy="1261745"/>
            <wp:effectExtent l="0" t="0" r="6985" b="8255"/>
            <wp:docPr id="9" name="图片 9" descr="QQ图片2024110519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411051932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11" name="图片 11" descr="QQ图片2024110519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41105193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之后我们进行了定向运动的打卡，分别是1篮球场、2毛毛虫、3蝴蝶、4厕所、5鸟巢、6枯树，在小组长的带领下依次找到对应的位置并进行游戏打卡，一个个完成的效率非常高呢！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030" cy="1800225"/>
            <wp:effectExtent l="0" t="0" r="1270" b="3175"/>
            <wp:docPr id="5" name="图片 5" descr="QQ图片2024110519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411051934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2" name="图片 2" descr="QQ图片2024110519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411051935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4" name="图片 4" descr="QQ图片2024110519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411051934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3" name="图片 3" descr="QQ图片2024110519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11051934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16" name="图片 16" descr="QQ图片2024110519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411051935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活动结束之后我们在起点处打卡，大家都在这里写下了自己的名字，同时留下了难忘的合照。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6" name="图片 6" descr="QQ图片2024110519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411051933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399665" cy="1800225"/>
            <wp:effectExtent l="0" t="0" r="635" b="3175"/>
            <wp:docPr id="7" name="图片 7" descr="QQ图片2024110519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411051933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中午吃的是白米饭、罗氏虾、包菜炒豆干、罗宋汤！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今天大多数小朋友都光盘啦，希望蒋翊晗、宗韫玉、王知霖、梁峻晰、章欣媛等小朋友多吃蔬菜，加快些速度会更好哦！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：今天所有的小朋友都入睡！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1.今天毅行活动消耗了孩子们很多体力，孩子们晚上早早休息哦！</w:t>
      </w:r>
      <w:bookmarkStart w:id="0" w:name="_GoBack"/>
      <w:bookmarkEnd w:id="0"/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3.请大家在家督促幼儿多多练习跳绳。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UsImhkaWQiOiJmZTY1OWIyN2VlNTNjYTgxNmUxNzY3MGQwZTYyMTJmMCIsInVzZXJDb3VudCI6NH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1F6A1AB0"/>
    <w:rsid w:val="26EA6C9B"/>
    <w:rsid w:val="27CC1ABA"/>
    <w:rsid w:val="27FA4F9E"/>
    <w:rsid w:val="287651B5"/>
    <w:rsid w:val="2B5B7EC1"/>
    <w:rsid w:val="339711AF"/>
    <w:rsid w:val="34FE402F"/>
    <w:rsid w:val="35AA570B"/>
    <w:rsid w:val="3838457E"/>
    <w:rsid w:val="3AE2207F"/>
    <w:rsid w:val="3E9E109F"/>
    <w:rsid w:val="41BB5291"/>
    <w:rsid w:val="471B5F8A"/>
    <w:rsid w:val="47E809DE"/>
    <w:rsid w:val="48185562"/>
    <w:rsid w:val="484715F8"/>
    <w:rsid w:val="4D412856"/>
    <w:rsid w:val="4D9670BD"/>
    <w:rsid w:val="4F543A9C"/>
    <w:rsid w:val="52D367DA"/>
    <w:rsid w:val="545437F9"/>
    <w:rsid w:val="55674105"/>
    <w:rsid w:val="55F0489E"/>
    <w:rsid w:val="588558E1"/>
    <w:rsid w:val="5C490534"/>
    <w:rsid w:val="5D847D1F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677</Words>
  <Characters>688</Characters>
  <Lines>1</Lines>
  <Paragraphs>1</Paragraphs>
  <TotalTime>6</TotalTime>
  <ScaleCrop>false</ScaleCrop>
  <LinksUpToDate>false</LinksUpToDate>
  <CharactersWithSpaces>692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2024-11-05T12:04:50Z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450820C8065C4EF4AE0C7374901889D5_13</vt:lpwstr>
  </property>
</Properties>
</file>