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2024.11.4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今天有3位幼儿请假，其它小朋友来园。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集体活动《综合：定向运动前的准备》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定向运动前的准备旨在引导幼儿做事要有计划，能根据自己已有的物品准备经验，简单记录此次定向运动前的准备，同时按计划有目的、有需要地准备物品，并在定向运动结束之后能根据记录纸进行交流反思。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u w:val="single"/>
          <w:lang w:val="en-US" w:eastAsia="zh-CN"/>
        </w:rPr>
        <w:t>宗韫玉、丁曼婷、张奕涵、王诺婉、申晓文、冯欣、谭沁、章昕媛、王秋瑶、徐筱晞、李慕妍、郑书韵、胡奕可、蒋翊晗、王知霖、徐梓赫、谌睿、周艺天、阴少帅、王楷博、徐诺、黄梓宸、吴文欣、魏锦宸、梁峻晰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小朋友能</w:t>
      </w:r>
      <w:r>
        <w:rPr>
          <w:rFonts w:hint="default" w:ascii="宋体" w:hAnsi="宋体" w:eastAsia="宋体" w:cs="宋体"/>
          <w:b w:val="0"/>
          <w:bCs w:val="0"/>
          <w:lang w:val="en-US" w:eastAsia="zh-CN"/>
        </w:rPr>
        <w:t>根据自己以往的经验与集体交流，有目的地计划定向运动中需要准备的物品及所需要做的事情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；</w:t>
      </w:r>
      <w:r>
        <w:rPr>
          <w:rFonts w:hint="default" w:ascii="宋体" w:hAnsi="宋体" w:eastAsia="宋体" w:cs="宋体"/>
          <w:b w:val="0"/>
          <w:bCs w:val="0"/>
          <w:u w:val="single"/>
          <w:lang w:val="en-US" w:eastAsia="zh-CN"/>
        </w:rPr>
        <w:t>李璟睿、杨易、刘锦宥、王若鑫、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小朋友能大胆交流自己的记录。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44ecf3cf429040c2135193c84793e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ecf3cf429040c2135193c84793e7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87450cb597283e1a5cec34040c2f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7450cb597283e1a5cec34040c2f41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931e8a6d64084293a756287b6da09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1e8a6d64084293a756287b6da09c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1c9a5b235fb4a998b7b6a7a66a6bf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c9a5b235fb4a998b7b6a7a66a6bf84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3a9344f65e6b6c27032d2ca311b89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9344f65e6b6c27032d2ca311b893c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4dddd90510c2035342edd4d4bd668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dddd90510c2035342edd4d4bd6685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今天在前操场进行了混班游戏，小朋友们对滑滑梯、攀爬网都非常热衷，在老师的提醒下孩子们能注意休息和保暖，及时补充水分其中。也希望谌睿小朋友能注意安全，不要奔跑！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421981b7aacf921f8159932777fc4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1981b7aacf921f8159932777fc49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1c804b65c0356c4cc85a58149f52c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c804b65c0356c4cc85a58149f52c3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5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5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5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6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-33655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6" name="图片 6" descr="7385f8055b247ffa239cd84833a565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385f8055b247ffa239cd84833a5659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6dad84447435538d8f5a2effd19e7a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dad84447435538d8f5a2effd19e7ab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我来用胶枪和果壳制作一副作品吧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我们来看看下面的马路该怎么丰富呢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ea8b70cf301a96914018068b821606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a8b70cf301a96914018068b821606d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3d011a93f9dd6948ee87353c7bf58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d011a93f9dd6948ee87353c7bf586e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瞧我的坦克是不是很逼真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小纸片粘一粘也可以变成小人哦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01f21cede6dcdd01bc1d121b5e6f9c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1f21cede6dcdd01bc1d121b5e6f9c0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1d370b7996b4a2d85cc85b16be6d1c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d370b7996b4a2d85cc85b16be6d1c0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轨道上的有火车轨道，我们来拼一拼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图书区的连环画来涂个颜色吧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中午吃的是青椒炒牛柳、炒藕片胡萝卜、青菜火腿羹、燕麦饭！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今天大多数小朋友都光盘啦，希望蒋翊晗小朋友多吃蔬菜，加快些速度会更好哦！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：今天所有的小朋友都入睡！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1.明天进行毅行活动，请家长们为孩子们准备好相关物品，准时入园参加。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2.请关注群消息，需要填写告家长书的小朋友明天带来幼儿园。</w:t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3.请大家在家督促幼儿多多练习跳绳。</w:t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QsImhkaWQiOiJmZTY1OWIyN2VlNTNjYTgxNmUxNzY3MGQwZTYyMTJmMCIsInVzZXJDb3VudCI6M3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1F6A1AB0"/>
    <w:rsid w:val="26EA6C9B"/>
    <w:rsid w:val="27CC1ABA"/>
    <w:rsid w:val="27FA4F9E"/>
    <w:rsid w:val="287651B5"/>
    <w:rsid w:val="339711AF"/>
    <w:rsid w:val="34FE402F"/>
    <w:rsid w:val="35AA570B"/>
    <w:rsid w:val="3838457E"/>
    <w:rsid w:val="3AE2207F"/>
    <w:rsid w:val="3E9E109F"/>
    <w:rsid w:val="41BB5291"/>
    <w:rsid w:val="471B5F8A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88558E1"/>
    <w:rsid w:val="5C490534"/>
    <w:rsid w:val="5D847D1F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884</Words>
  <Characters>901</Characters>
  <Lines>1</Lines>
  <Paragraphs>1</Paragraphs>
  <TotalTime>5</TotalTime>
  <ScaleCrop>false</ScaleCrop>
  <LinksUpToDate>false</LinksUpToDate>
  <CharactersWithSpaces>905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2024-11-04T12:25:54Z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BFF9D4C309F94B2CBFF118461009CEFD_13</vt:lpwstr>
  </property>
</Properties>
</file>