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31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 晴转雨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1C0F5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1.幼儿来园人数：应到32人，实到29人，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高羽安、徐佳禾、左轶萱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在家休息，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中午回家。</w:t>
      </w:r>
    </w:p>
    <w:p w14:paraId="0AB97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753F61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区域游戏</w:t>
      </w:r>
    </w:p>
    <w:p w14:paraId="3F929BA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0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1976120</wp:posOffset>
                </wp:positionV>
                <wp:extent cx="2088515" cy="476250"/>
                <wp:effectExtent l="4445" t="4445" r="15240" b="1460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3D81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张一嘉、杨佳伊在玩叠叠乐。秦苏安、李子木在玩五子棋。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35pt;margin-top:155.6pt;height:37.5pt;width:164.45pt;z-index:251659264;mso-width-relative:page;mso-height-relative:page;" fillcolor="#FFFFFF [3201]" filled="t" stroked="t" coordsize="21600,21600" o:gfxdata="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jNtby9YA&#10;AAAKAQAADwAAAAAAAAABACAAAAAiAAAAZHJzL2Rvd25yZXYueG1sUEsBAhQAFAAAAAgAh07iQLGJ&#10;/oRaAgAAtw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393D81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张一嘉、杨佳伊在玩叠叠乐。秦苏安、李子木在玩五子棋。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CBF2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2540</wp:posOffset>
                </wp:positionV>
                <wp:extent cx="2088515" cy="487045"/>
                <wp:effectExtent l="4445" t="4445" r="15240" b="1651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1DD8C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梁沐棉、王凝音、陈艺萱在画画，杨梦露和李伊一在画脸谱。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05pt;margin-top:0.2pt;height:38.35pt;width:164.45pt;z-index:251661312;mso-width-relative:page;mso-height-relative:page;" fillcolor="#FFFFFF [3201]" filled="t" stroked="t" coordsize="21600,21600" o:gfxdata="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jt0yw1AAAAAcB&#10;AAAPAAAAAAAAAAEAIAAAACIAAABkcnMvZG93bnJldi54bWxQSwECFAAUAAAACACHTuJAzuhEdVgC&#10;AAC5BAAADgAAAAAAAAABACAAAAAj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D41DD8C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梁沐棉、王凝音、陈艺萱在画画，杨梦露和李伊一在画脸谱。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8"/>
          <w:lang w:val="en-US" w:eastAsia="zh-CN"/>
        </w:rPr>
        <w:t xml:space="preserve"> </w:t>
      </w:r>
    </w:p>
    <w:p w14:paraId="50755F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71A6D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 w14:paraId="19D959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9AE8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21590</wp:posOffset>
                </wp:positionV>
                <wp:extent cx="2088515" cy="498475"/>
                <wp:effectExtent l="4445" t="4445" r="15240" b="508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49BE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秦修诚在玩磁力片，邵崔钰和罗景宸在拼乐高积木。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1.7pt;height:39.25pt;width:164.45pt;z-index:251662336;mso-width-relative:page;mso-height-relative:page;" fillcolor="#FFFFFF [3201]" filled="t" stroked="t" coordsize="21600,21600" o:gfxdata="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Q62ObVAAAA&#10;BwEAAA8AAAAAAAAAAQAgAAAAIgAAAGRycy9kb3ducmV2LnhtbFBLAQIUABQAAAAIAIdO4kBedVCa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DD49BE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秦修诚在玩磁力片，邵崔钰和罗景宸在拼乐高积木。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17145</wp:posOffset>
                </wp:positionV>
                <wp:extent cx="2088515" cy="475615"/>
                <wp:effectExtent l="4445" t="4445" r="15240" b="1524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47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66EA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宋恬恬、徐亿涵、陈竞泽、肖尧在玩万能工匠。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.35pt;height:37.45pt;width:164.45pt;z-index:251660288;mso-width-relative:page;mso-height-relative:page;" fillcolor="#FFFFFF [3201]" filled="t" stroked="t" coordsize="21600,21600" o:gfxdata="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jwcUtYAAAAI&#10;AQAADwAAAAAAAAABACAAAAAiAAAAZHJzL2Rvd25yZXYueG1sUEsBAhQAFAAAAAgAh07iQAYQxFx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CB66EA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宋恬恬、徐亿涵、陈竞泽、肖尧在玩万能工匠。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7503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</w:p>
    <w:p w14:paraId="755216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</w:p>
    <w:p w14:paraId="314D6F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1F624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 w14:paraId="1EC26E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6DE747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2696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2F727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1F8F09B3">
      <w:pPr>
        <w:rPr>
          <w:rFonts w:hint="default" w:ascii="宋体" w:hAnsi="宋体" w:eastAsia="宋体" w:cs="宋体"/>
          <w:b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8"/>
          <w:lang w:val="en-US" w:eastAsia="zh-CN"/>
        </w:rPr>
        <w:t>1.科学：常绿树和落叶树</w:t>
      </w:r>
    </w:p>
    <w:p w14:paraId="46322C0B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Cs/>
          <w:color w:val="000000"/>
          <w:kern w:val="0"/>
          <w:szCs w:val="21"/>
        </w:rPr>
        <w:t>本次活动是一节音乐欣赏活动。《拔根芦柴花》是一首江苏民歌，2/4拍节奏，歌词反映的是当地在水田劳动中唱的歌，属“秧田歌”；是稻农为了解除疲劳、自我调节所唱的。内容有很大的即兴性，而曲调和衬词则是相对稳定的，乐曲分为三个乐段，A、C乐段多以八分音符为主，而B段运用了十六分音符给人以跳跃的感觉，因此整首乐曲节奏明朗，具有活泼欢快的情绪色彩。本节活动主要引导幼儿能正确地辨认音乐的强、弱拍，愿意愉快的进行自我表达并养成良好的倾听音乐的习惯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</w:rPr>
        <w:t>张一嘉、李子木、李兴琪、陈艺萱、杨佳伊、王紫妍、罗景宸、李伊一、秦修诚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  <w:lang w:val="en-US" w:eastAsia="zh-CN"/>
        </w:rPr>
        <w:t>焦云舒、宋恬恬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</w:rPr>
        <w:t>、肖尧、梁沐棉</w:t>
      </w:r>
      <w:r>
        <w:rPr>
          <w:rFonts w:hint="eastAsia" w:ascii="宋体" w:hAnsi="宋体" w:eastAsia="宋体" w:cs="宋体"/>
          <w:szCs w:val="21"/>
        </w:rPr>
        <w:t>能根据音乐的节奏看图谱用简单的肢体动作表达自己对歌曲的理解。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</w:rPr>
        <w:t>贺健宸、王凝音、赵希羽、陈竞泽、夏天一、郭颜睿、李梓朋、赵毓宁、秦苏安、朱琪玥、徐亿涵、张漪乐、郭煜霖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  <w:lang w:val="en-US" w:eastAsia="zh-CN"/>
        </w:rPr>
        <w:t>杨梦露、邵崔钰</w:t>
      </w:r>
      <w:r>
        <w:rPr>
          <w:rFonts w:hint="eastAsia" w:ascii="宋体" w:hAnsi="宋体" w:eastAsia="宋体" w:cs="宋体"/>
          <w:szCs w:val="21"/>
        </w:rPr>
        <w:t>能感受乐曲旋律，理解音乐活泼、欢乐的情绪。</w:t>
      </w:r>
    </w:p>
    <w:p w14:paraId="3B3260DB">
      <w:pPr>
        <w:spacing w:line="360" w:lineRule="exact"/>
        <w:ind w:firstLine="420" w:firstLineChars="200"/>
        <w:jc w:val="left"/>
        <w:rPr>
          <w:rFonts w:hint="eastAsia" w:ascii="宋体" w:hAnsi="宋体" w:eastAsia="宋体" w:cs="宋体"/>
          <w:szCs w:val="21"/>
        </w:rPr>
      </w:pPr>
    </w:p>
    <w:p w14:paraId="00ED79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CN"/>
        </w:rPr>
      </w:pPr>
    </w:p>
    <w:p w14:paraId="3F87DBDB">
      <w:pP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</w:p>
    <w:p w14:paraId="685660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6DEC72F4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24.10.31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  <w:vAlign w:val="top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bookmarkStart w:id="0" w:name="_GoBack" w:colFirst="1" w:colLast="4"/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bookmarkEnd w:id="0"/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2B3518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056C6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★各位家长，秋季是传染病的高发时期，请大家及时关注幼儿身体状况，有不适情况及时告知班级老师哦！</w:t>
      </w:r>
    </w:p>
    <w:p w14:paraId="08D98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wLCJoZGlkIjoiMGM1Njc4MWRmNjVlZjM5YTQ4ZDhmNjlkZmI3NTUzODkiLCJ1c2VyQ291bnQiOjJ9"/>
  </w:docVars>
  <w:rsids>
    <w:rsidRoot w:val="FDDFC22F"/>
    <w:rsid w:val="002F43F3"/>
    <w:rsid w:val="005E3388"/>
    <w:rsid w:val="00750526"/>
    <w:rsid w:val="00BA7A8E"/>
    <w:rsid w:val="014906D9"/>
    <w:rsid w:val="017E0A5C"/>
    <w:rsid w:val="01B7115A"/>
    <w:rsid w:val="01EF2C7B"/>
    <w:rsid w:val="02327EB0"/>
    <w:rsid w:val="02395671"/>
    <w:rsid w:val="02EB5919"/>
    <w:rsid w:val="03AB7CC0"/>
    <w:rsid w:val="04044A8F"/>
    <w:rsid w:val="044C35E0"/>
    <w:rsid w:val="04EC4897"/>
    <w:rsid w:val="054B2389"/>
    <w:rsid w:val="05CA13F7"/>
    <w:rsid w:val="05D275D9"/>
    <w:rsid w:val="05FB0B46"/>
    <w:rsid w:val="06E85D63"/>
    <w:rsid w:val="06FE2509"/>
    <w:rsid w:val="07454BF9"/>
    <w:rsid w:val="080961A7"/>
    <w:rsid w:val="08386984"/>
    <w:rsid w:val="083A5F79"/>
    <w:rsid w:val="0A67018F"/>
    <w:rsid w:val="0A9F76EF"/>
    <w:rsid w:val="0AA23099"/>
    <w:rsid w:val="0AEC3EEE"/>
    <w:rsid w:val="0AFF26B2"/>
    <w:rsid w:val="0B6D49E9"/>
    <w:rsid w:val="0BAC4C0D"/>
    <w:rsid w:val="0C9C3667"/>
    <w:rsid w:val="0E160927"/>
    <w:rsid w:val="0FC43A45"/>
    <w:rsid w:val="11F23A69"/>
    <w:rsid w:val="11FD9232"/>
    <w:rsid w:val="12764D5E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421050"/>
    <w:rsid w:val="1D5501B1"/>
    <w:rsid w:val="1DB85CBF"/>
    <w:rsid w:val="1DF052E6"/>
    <w:rsid w:val="1E2B2EE3"/>
    <w:rsid w:val="1E326B18"/>
    <w:rsid w:val="1EA8249F"/>
    <w:rsid w:val="1EBD0A44"/>
    <w:rsid w:val="1F29007A"/>
    <w:rsid w:val="1F2E4FEB"/>
    <w:rsid w:val="206634D3"/>
    <w:rsid w:val="207E6C22"/>
    <w:rsid w:val="20AA55A3"/>
    <w:rsid w:val="20E07ADB"/>
    <w:rsid w:val="2164721B"/>
    <w:rsid w:val="219140CF"/>
    <w:rsid w:val="21B86822"/>
    <w:rsid w:val="228536FC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9C24B1A"/>
    <w:rsid w:val="2B3FE990"/>
    <w:rsid w:val="2B742F19"/>
    <w:rsid w:val="2CCE39E0"/>
    <w:rsid w:val="2D0E14EB"/>
    <w:rsid w:val="2D677CFA"/>
    <w:rsid w:val="2E284219"/>
    <w:rsid w:val="2EAB0DB9"/>
    <w:rsid w:val="2F241B97"/>
    <w:rsid w:val="2F266306"/>
    <w:rsid w:val="2F485032"/>
    <w:rsid w:val="30A763DE"/>
    <w:rsid w:val="30AB1858"/>
    <w:rsid w:val="30BA08A0"/>
    <w:rsid w:val="3135569E"/>
    <w:rsid w:val="31BA0E9B"/>
    <w:rsid w:val="324454D1"/>
    <w:rsid w:val="329E08EA"/>
    <w:rsid w:val="32D1177D"/>
    <w:rsid w:val="3357441C"/>
    <w:rsid w:val="33FD3C99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AE6E5D"/>
    <w:rsid w:val="3DF241FE"/>
    <w:rsid w:val="3E1655C1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5DD11DA"/>
    <w:rsid w:val="460012F9"/>
    <w:rsid w:val="468F79D4"/>
    <w:rsid w:val="47016E9C"/>
    <w:rsid w:val="476C7A39"/>
    <w:rsid w:val="489D09BB"/>
    <w:rsid w:val="48AE001D"/>
    <w:rsid w:val="4A7F7389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141C6A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9E04384"/>
    <w:rsid w:val="5A9D23A8"/>
    <w:rsid w:val="5ACC7A5C"/>
    <w:rsid w:val="5B79631E"/>
    <w:rsid w:val="5C0B242B"/>
    <w:rsid w:val="5C0C6AB2"/>
    <w:rsid w:val="5C592653"/>
    <w:rsid w:val="5C8A6B4B"/>
    <w:rsid w:val="5D620571"/>
    <w:rsid w:val="5E997691"/>
    <w:rsid w:val="5EE231A0"/>
    <w:rsid w:val="5F595560"/>
    <w:rsid w:val="5F947A66"/>
    <w:rsid w:val="5FA70AF5"/>
    <w:rsid w:val="5FAF0EDF"/>
    <w:rsid w:val="5FFE9047"/>
    <w:rsid w:val="5FFFBB84"/>
    <w:rsid w:val="616E73BE"/>
    <w:rsid w:val="61E459BD"/>
    <w:rsid w:val="623D2AA3"/>
    <w:rsid w:val="627556DE"/>
    <w:rsid w:val="629D470C"/>
    <w:rsid w:val="64A5275E"/>
    <w:rsid w:val="65954C03"/>
    <w:rsid w:val="65B5759C"/>
    <w:rsid w:val="662D4191"/>
    <w:rsid w:val="6751163A"/>
    <w:rsid w:val="68CB6C40"/>
    <w:rsid w:val="690D615B"/>
    <w:rsid w:val="692F64ED"/>
    <w:rsid w:val="6A9A24EF"/>
    <w:rsid w:val="6AAF47E9"/>
    <w:rsid w:val="6AB53940"/>
    <w:rsid w:val="6AF36149"/>
    <w:rsid w:val="6B89352C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193E91"/>
    <w:rsid w:val="757F4EFD"/>
    <w:rsid w:val="75D36922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1199</Words>
  <Characters>1214</Characters>
  <Lines>1</Lines>
  <Paragraphs>1</Paragraphs>
  <TotalTime>1</TotalTime>
  <ScaleCrop>false</ScaleCrop>
  <LinksUpToDate>false</LinksUpToDate>
  <CharactersWithSpaces>1251</CharactersWithSpaces>
  <Application>WPS Office_12.1.0.18888_F1E327BC-269C-435d-A152-05C5408002CA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2024-10-31T23:49:02Z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2052-12.1.0.18888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CCCF88DFFC63407FA355F5A1BFCB8249_13</vt:lpwstr>
  </property>
  <property fmtid="{D5CDD505-2E9C-101B-9397-08002B2CF9AE}" pid="5" name="commondata">
    <vt:lpwstr>eyJjb3VudCI6MiwiaGRpZCI6IjRlZDA0ZWVlNTFiN2U0MDhlODkyYzU1MjA5OWM2NWJkIiwidXNlckNvdW50IjoyfQ==</vt:lpwstr>
  </property>
</Properties>
</file>