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10.17 </w:t>
      </w:r>
      <w:bookmarkStart w:id="0" w:name="_GoBack"/>
      <w:bookmarkEnd w:id="0"/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潼潼宝贝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今天我们在综合区玩，我们摆放了拱门、拱桥、平衡木、跨栏等，可以走一走、钻一钻、爬一爬，小手肌肉、手臂大肌肉等都会得到锻炼！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1" name="图片 1" descr="C:/Users/张文婷/AppData/Local/Temp/picturecompress_202410180802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张文婷/AppData/Local/Temp/picturecompress_202410180802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2" name="图片 2" descr="C:/Users/张文婷/AppData/Local/Temp/picturecompress_202410180802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10180802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这里要当心呀，不能直接跳下来。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看我从这里跨过去，不过手臂张开就可以保持平衡。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3" name="图片 3" descr="C:/Users/张文婷/AppData/Local/Temp/picturecompress_2024101808022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101808022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4" name="图片 4" descr="C:/Users/张文婷/AppData/Local/Temp/picturecompress_2024101808023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张文婷/AppData/Local/Temp/picturecompress_2024101808023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我来钻山洞啦！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小拱桥上跨过去，有点难跨哦，因为都是弯弯的，还要当心滑。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5" name="图片 5" descr="C:/Users/张文婷/AppData/Local/Temp/picturecompress_202410180802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10180802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6" name="图片 6" descr="C:/Users/张文婷/AppData/Local/Temp/picturecompress_2024102912385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张文婷/AppData/Local/Temp/picturecompress_2024102912385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这么多挑战，玩哪个呢？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还可以双脚并拢跳哦。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二、集体教学活动——语言：自制图书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9075" cy="2759075"/>
                  <wp:effectExtent l="0" t="0" r="14605" b="14605"/>
                  <wp:docPr id="7" name="图片 7" descr="C:/Users/张文婷/AppData/Local/Temp/picturecompress_2024102912393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张文婷/AppData/Local/Temp/picturecompress_2024102912393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8" name="图片 8" descr="C:/Users/张文婷/AppData/Local/Temp/picturecompress_202410291239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张文婷/AppData/Local/Temp/picturecompress_202410291239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想画什么，先想一想。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一个事情画一张，这样就能连起来啦！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9075" cy="2759075"/>
                  <wp:effectExtent l="0" t="0" r="14605" b="14605"/>
                  <wp:docPr id="9" name="图片 9" descr="C:/Users/张文婷/AppData/Local/Temp/picturecompress_2024102912395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张文婷/AppData/Local/Temp/picturecompress_2024102912395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10" name="图片 10" descr="C:/Users/张文婷/AppData/Local/Temp/picturecompress_202410291240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张文婷/AppData/Local/Temp/picturecompress_202410291240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9075" cy="2759075"/>
                  <wp:effectExtent l="0" t="0" r="14605" b="14605"/>
                  <wp:docPr id="11" name="图片 11" descr="C:/Users/张文婷/AppData/Local/Temp/picturecompress_2024102912401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4102912401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12" name="图片 12" descr="C:/Users/张文婷/AppData/Local/Temp/picturecompress_202410291240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10291240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13" name="图片 13" descr="C:/Users/张文婷/AppData/Local/Temp/picturecompress_202410291241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张文婷/AppData/Local/Temp/picturecompress_202410291241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14" name="图片 14" descr="C:/Users/张文婷/AppData/Local/Temp/picturecompress_202410291241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张文婷/AppData/Local/Temp/picturecompress_202410291241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仓鼠在吃美食啦，夸来看一看。</w:t>
            </w:r>
          </w:p>
        </w:tc>
        <w:tc>
          <w:tcPr>
            <w:tcW w:w="47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看我，搭了一个小飞机。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5915" cy="2875915"/>
                  <wp:effectExtent l="0" t="0" r="4445" b="4445"/>
                  <wp:docPr id="15" name="图片 15" descr="C:/Users/张文婷/AppData/Local/Temp/picturecompress_202410291241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10291241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87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16" name="图片 16" descr="C:/Users/张文婷/AppData/Local/Temp/picturecompress_202410291241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10291241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这个玩具也很好玩，我来试一试。</w:t>
            </w:r>
          </w:p>
        </w:tc>
        <w:tc>
          <w:tcPr>
            <w:tcW w:w="47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小人叠高高啦！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29210</wp:posOffset>
                  </wp:positionV>
                  <wp:extent cx="2782570" cy="2782570"/>
                  <wp:effectExtent l="0" t="0" r="6350" b="6350"/>
                  <wp:wrapNone/>
                  <wp:docPr id="17" name="图片 17" descr="C:/Users/张文婷/AppData/Local/Temp/picturecompress_2024102912413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张文婷/AppData/Local/Temp/picturecompress_2024102912413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42545</wp:posOffset>
                  </wp:positionV>
                  <wp:extent cx="2837180" cy="2837180"/>
                  <wp:effectExtent l="0" t="0" r="12700" b="12700"/>
                  <wp:wrapNone/>
                  <wp:docPr id="18" name="图片 18" descr="C:/Users/张文婷/AppData/Local/Temp/picturecompress_202410291241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10291241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图形拼拼乐，我来搭个小船。</w:t>
            </w:r>
          </w:p>
        </w:tc>
        <w:tc>
          <w:tcPr>
            <w:tcW w:w="47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小人叠罗汉，我也来试试。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四、今日美食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早点：鲜牛奶、鹌鹑蛋、奶洛棒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午餐：金银米饭、素鸡炜肉、卷心菜炒胡萝卜、瑶柱冬瓜汤。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下午点心：红豆吐司。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水果：香蕉、火龙果。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465498"/>
    <w:rsid w:val="015664E5"/>
    <w:rsid w:val="016F4D3B"/>
    <w:rsid w:val="017A1D08"/>
    <w:rsid w:val="02086659"/>
    <w:rsid w:val="023B4E13"/>
    <w:rsid w:val="023F2AD1"/>
    <w:rsid w:val="02C90466"/>
    <w:rsid w:val="047A55B6"/>
    <w:rsid w:val="05A631C2"/>
    <w:rsid w:val="05CC7CE4"/>
    <w:rsid w:val="05DF15BF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535D7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881BBF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5E58FA"/>
    <w:rsid w:val="15885CA2"/>
    <w:rsid w:val="161B48EC"/>
    <w:rsid w:val="16574E72"/>
    <w:rsid w:val="178655BC"/>
    <w:rsid w:val="194809D3"/>
    <w:rsid w:val="19FE0D95"/>
    <w:rsid w:val="1A4733D8"/>
    <w:rsid w:val="1B0256D6"/>
    <w:rsid w:val="1B252495"/>
    <w:rsid w:val="1B2913CF"/>
    <w:rsid w:val="1B781634"/>
    <w:rsid w:val="1B7F25EE"/>
    <w:rsid w:val="1BA9215D"/>
    <w:rsid w:val="1BEE0DC0"/>
    <w:rsid w:val="1C5F2250"/>
    <w:rsid w:val="1C8C6154"/>
    <w:rsid w:val="1DAD49C3"/>
    <w:rsid w:val="1DB357ED"/>
    <w:rsid w:val="1F213B65"/>
    <w:rsid w:val="1F2272B4"/>
    <w:rsid w:val="1F431810"/>
    <w:rsid w:val="1FA020AF"/>
    <w:rsid w:val="1FFF78A1"/>
    <w:rsid w:val="20392AC3"/>
    <w:rsid w:val="20DF1957"/>
    <w:rsid w:val="20F31F2C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694BA6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0A67CF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6A2EA3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9740A0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7</Pages>
  <Words>1493</Words>
  <Characters>1506</Characters>
  <Paragraphs>83</Paragraphs>
  <TotalTime>16</TotalTime>
  <ScaleCrop>false</ScaleCrop>
  <LinksUpToDate>false</LinksUpToDate>
  <CharactersWithSpaces>1540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2024-10-31T07:12:37Z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