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  <w:t>幼儿一日生活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10.29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二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>
      <w:pPr>
        <w:keepLines w:val="0"/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ind w:left="420" w:leftChars="0"/>
        <w:jc w:val="left"/>
        <w:textAlignment w:val="baseline"/>
        <w:rPr>
          <w:rFonts w:hint="default" w:ascii="宋体" w:hAnsi="宋体" w:eastAsia="宋体" w:cs="宋体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今天共有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19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人来园，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娄丁逸、陈彧、高婧夏宝贝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请假。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一、户外活动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cstheme="minorEastAsia"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auto"/>
          <w:sz w:val="21"/>
          <w:szCs w:val="21"/>
          <w:lang w:val="en-US" w:eastAsia="zh-CN"/>
        </w:rPr>
        <w:t>今天太阳出来啦，我们一起去后操场骑小车啦！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97"/>
        <w:gridCol w:w="45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1" name="图片 1" descr="C:/Users/张文婷/AppData/Local/Temp/picturecompress_2024102912515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张文婷/AppData/Local/Temp/picturecompress_2024102912515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2" name="图片 2" descr="C:/Users/张文婷/AppData/Local/Temp/picturecompress_2024102912523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张文婷/AppData/Local/Temp/picturecompress_2024102912523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我带你们一起出发吧！兜风的感觉真好。</w:t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三个小伙伴喜欢一起玩，不过不能推撞。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3" name="图片 3" descr="C:/Users/张文婷/AppData/Local/Temp/picturecompress_20241029125238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张文婷/AppData/Local/Temp/picturecompress_20241029125238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4" name="图片 4" descr="C:/Users/张文婷/AppData/Local/Temp/picturecompress_20241029125246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张文婷/AppData/Local/Temp/picturecompress_20241029125246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有点冷，小手插在口袋里玩。</w:t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我被阿姨推着，好有趣呀！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5" name="图片 5" descr="C:/Users/张文婷/AppData/Local/Temp/picturecompress_20241029125253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张文婷/AppData/Local/Temp/picturecompress_20241029125253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6" name="图片 6" descr="C:/Users/张文婷/AppData/Local/Temp/picturecompress_2024102912530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张文婷/AppData/Local/Temp/picturecompress_2024102912530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我们两个跟在你后面骑车，看谁能追上！</w:t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我俩有点不想骑车了，牵手散散步吧。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36545" cy="1858010"/>
                  <wp:effectExtent l="0" t="0" r="13335" b="1270"/>
                  <wp:docPr id="13" name="图片 13" descr="C:/Users/张文婷/AppData/Local/Temp/picturecompress_20241029125336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张文婷/AppData/Local/Temp/picturecompress_20241029125336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545" cy="185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14" name="图片 14" descr="C:/Users/张文婷/AppData/Local/Temp/picturecompress_20241029125341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张文婷/AppData/Local/Temp/picturecompress_20241029125341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我们变成了一列长长的火车啦。</w:t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我带上我的好朋友出发啦。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17" name="图片 17" descr="C:/Users/张文婷/AppData/Local/Temp/picturecompress_20241029125403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张文婷/AppData/Local/Temp/picturecompress_20241029125403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16" name="图片 16" descr="C:/Users/张文婷/AppData/Local/Temp/picturecompress_2024102912535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张文婷/AppData/Local/Temp/picturecompress_2024102912535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我们又拿到小车骑啦！一起骑车吧！</w:t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在这里喝点水，休息一会吧！今天的游戏好开心呀！</w:t>
            </w:r>
          </w:p>
        </w:tc>
      </w:tr>
    </w:tbl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二、集体教学活动——科学：一篮蔬菜</w:t>
      </w:r>
    </w:p>
    <w:p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宋体" w:hAnsi="宋体" w:cs="宋体"/>
          <w:kern w:val="0"/>
          <w:szCs w:val="21"/>
        </w:rPr>
        <w:t>本次活动是一次观察类认知活动，</w:t>
      </w:r>
      <w:r>
        <w:rPr>
          <w:rFonts w:ascii="宋体" w:hAnsi="宋体" w:cs="宋体"/>
          <w:kern w:val="0"/>
          <w:szCs w:val="21"/>
        </w:rPr>
        <w:t>蔬菜是我们日常活动中经常接触的食物，秋天又是蔬菜丰收的季节。</w:t>
      </w:r>
      <w:r>
        <w:rPr>
          <w:rFonts w:hint="eastAsia" w:ascii="宋体" w:hAnsi="宋体" w:cs="宋体"/>
          <w:kern w:val="0"/>
          <w:szCs w:val="21"/>
        </w:rPr>
        <w:t xml:space="preserve"> 各种蔬菜有不同的外形特征，我们选择幼儿常接触到的蔬菜作为观察的对象，这样既符合</w:t>
      </w:r>
      <w:r>
        <w:rPr>
          <w:rFonts w:ascii="宋体" w:hAnsi="宋体" w:cs="宋体"/>
          <w:kern w:val="0"/>
          <w:szCs w:val="21"/>
        </w:rPr>
        <w:t>幼儿的生活经验，又有一定的挑战性</w:t>
      </w:r>
      <w:r>
        <w:rPr>
          <w:rFonts w:hint="eastAsia" w:ascii="宋体" w:hAnsi="宋体" w:cs="宋体"/>
          <w:kern w:val="0"/>
          <w:szCs w:val="21"/>
        </w:rPr>
        <w:t>。</w:t>
      </w:r>
      <w:r>
        <w:rPr>
          <w:rFonts w:hint="eastAsia" w:ascii="宋体" w:hAnsi="宋体" w:cs="Tahoma"/>
          <w:kern w:val="0"/>
          <w:szCs w:val="21"/>
        </w:rPr>
        <w:t>蔬菜可以分为瓜类、绿叶类、茄果类、白菜类、块茎类等类别。</w:t>
      </w:r>
      <w:r>
        <w:rPr>
          <w:rFonts w:hint="eastAsia" w:ascii="宋体" w:hAnsi="宋体" w:cs="宋体"/>
          <w:szCs w:val="21"/>
        </w:rPr>
        <w:t>本次活动主要通过图片、实物等帮助幼儿观察了解各种蔬菜的名称、外形特征、颜色等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。</w:t>
      </w:r>
    </w:p>
    <w:tbl>
      <w:tblPr>
        <w:tblStyle w:val="6"/>
        <w:tblW w:w="0" w:type="auto"/>
        <w:tblInd w:w="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84"/>
        <w:gridCol w:w="45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612390" cy="1959610"/>
                  <wp:effectExtent l="0" t="0" r="8890" b="6350"/>
                  <wp:docPr id="66" name="图片 66" descr="C:/Users/张文婷/AppData/Local/Temp/picturecompress_2024102920013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C:/Users/张文婷/AppData/Local/Temp/picturecompress_2024102920013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390" cy="1959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67" name="图片 67" descr="C:/Users/张文婷/AppData/Local/Temp/picturecompress_20241029200146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C:/Users/张文婷/AppData/Local/Temp/picturecompress_20241029200146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这是莲藕，有两块，中间有很多毛毛的地方，摸起来硬硬的。</w:t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青菜身上的颜色不一样，有的深绿色有的浅绿色，掰开青菜，我发现有很多的经。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68" name="图片 68" descr="C:/Users/张文婷/AppData/Local/Temp/picturecompress_2024102920015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C:/Users/张文婷/AppData/Local/Temp/picturecompress_2024102920015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69" name="图片 69" descr="C:/Users/张文婷/AppData/Local/Temp/picturecompress_20241029200157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C:/Users/张文婷/AppData/Local/Temp/picturecompress_20241029200157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20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仔细观察，红薯硬硬的，青菜软软的。       红薯和土豆有一定的地方吗？哪些地方不同呢？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70" name="图片 70" descr="C:/Users/张文婷/AppData/Local/Temp/picturecompress_20241029200203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C:/Users/张文婷/AppData/Local/Temp/picturecompress_20241029200203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71" name="图片 71" descr="C:/Users/张文婷/AppData/Local/Temp/picturecompress_20241029200207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C:/Users/张文婷/AppData/Local/Temp/picturecompress_20241029200207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哎呀，这个闻起来有点刺鼻。</w:t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我认识，这是菠菜，它的叶子很长，很窄。青菜宽宽的。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今天我们一起认识了各种秋天的蔬菜，由于蔬菜是孩子们自己带来的，所以活动参与度和积极性都很高。在认识自己的蔬菜时，孩子们会仔细观察蔬菜的外形特征，通过</w:t>
      </w:r>
      <w:r>
        <w:rPr>
          <w:rFonts w:hint="eastAsia"/>
          <w:b/>
          <w:bCs/>
          <w:color w:val="FF0000"/>
          <w:lang w:val="en-US" w:eastAsia="zh-CN"/>
        </w:rPr>
        <w:t>看一看、摸一摸、闻一闻</w:t>
      </w:r>
      <w:r>
        <w:rPr>
          <w:rFonts w:hint="eastAsia"/>
          <w:b w:val="0"/>
          <w:bCs w:val="0"/>
          <w:lang w:val="en-US" w:eastAsia="zh-CN"/>
        </w:rPr>
        <w:t>等方式观察，在观察时我们注重引导孩子</w:t>
      </w:r>
      <w:r>
        <w:rPr>
          <w:rFonts w:hint="eastAsia"/>
          <w:b/>
          <w:bCs/>
          <w:color w:val="FF0000"/>
          <w:lang w:val="en-US" w:eastAsia="zh-CN"/>
        </w:rPr>
        <w:t>有序观察</w:t>
      </w:r>
      <w:r>
        <w:rPr>
          <w:rFonts w:hint="eastAsia"/>
          <w:b w:val="0"/>
          <w:bCs w:val="0"/>
          <w:lang w:val="en-US" w:eastAsia="zh-CN"/>
        </w:rPr>
        <w:t>。在观察自己蔬菜的同时我们也引导孩子进行</w:t>
      </w:r>
      <w:r>
        <w:rPr>
          <w:rFonts w:hint="eastAsia"/>
          <w:b/>
          <w:bCs/>
          <w:color w:val="FF0000"/>
          <w:lang w:val="en-US" w:eastAsia="zh-CN"/>
        </w:rPr>
        <w:t>对比观察</w:t>
      </w:r>
      <w:r>
        <w:rPr>
          <w:rFonts w:hint="eastAsia"/>
          <w:b w:val="0"/>
          <w:bCs w:val="0"/>
          <w:lang w:val="en-US" w:eastAsia="zh-CN"/>
        </w:rPr>
        <w:t>，如绿萝卜和白萝卜、青菜和菠菜、土豆和莲藕、土豆和红薯，孩子们在对比观察的过程中不仅积累了对蔬菜的认知经验，也</w:t>
      </w:r>
      <w:r>
        <w:rPr>
          <w:rFonts w:hint="eastAsia"/>
          <w:b/>
          <w:bCs/>
          <w:color w:val="FF0000"/>
          <w:lang w:val="en-US" w:eastAsia="zh-CN"/>
        </w:rPr>
        <w:t>增强了孩子们的观察能力</w:t>
      </w:r>
      <w:r>
        <w:rPr>
          <w:rFonts w:hint="eastAsia"/>
          <w:b w:val="0"/>
          <w:bCs w:val="0"/>
          <w:lang w:val="en-US" w:eastAsia="zh-CN"/>
        </w:rPr>
        <w:t>。生活是最好的教育，秋天的蔬菜和农作物还有很多，所以在日常生活中家长也可以引导孩子多多积累生活经验哦。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三、区域游戏活动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"/>
        <w:gridCol w:w="4744"/>
        <w:gridCol w:w="15"/>
        <w:gridCol w:w="4727"/>
        <w:gridCol w:w="2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12" w:type="dxa"/>
          <w:jc w:val="center"/>
        </w:trPr>
        <w:tc>
          <w:tcPr>
            <w:tcW w:w="475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77720" cy="2077720"/>
                  <wp:effectExtent l="0" t="0" r="10160" b="10160"/>
                  <wp:docPr id="58" name="图片 58" descr="C:/Users/张文婷/AppData/Local/Temp/picturecompress_2024102919410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C:/Users/张文婷/AppData/Local/Temp/picturecompress_2024102919410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720" cy="207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4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1690" cy="2091690"/>
                  <wp:effectExtent l="0" t="0" r="11430" b="11430"/>
                  <wp:docPr id="59" name="图片 59" descr="C:/Users/张文婷/AppData/Local/Temp/picturecompress_2024102919411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C:/Users/张文婷/AppData/Local/Temp/picturecompress_2024102919411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690" cy="209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12" w:type="dxa"/>
          <w:jc w:val="center"/>
        </w:trPr>
        <w:tc>
          <w:tcPr>
            <w:tcW w:w="475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今天我在积木区，我要给小熊猫搭建一个大房子和攀爬架玩。</w:t>
            </w:r>
          </w:p>
        </w:tc>
        <w:tc>
          <w:tcPr>
            <w:tcW w:w="4744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我用彩泥，做了两根胡萝卜。还可以再做点其他蔬菜，这样更美味！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12" w:type="dxa"/>
          <w:jc w:val="center"/>
        </w:trPr>
        <w:tc>
          <w:tcPr>
            <w:tcW w:w="475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37180" cy="2837180"/>
                  <wp:effectExtent l="0" t="0" r="12700" b="12700"/>
                  <wp:docPr id="60" name="图片 60" descr="C:/Users/张文婷/AppData/Local/Temp/picturecompress_2024102919412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C:/Users/张文婷/AppData/Local/Temp/picturecompress_2024102919412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180" cy="283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4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5915" cy="2875915"/>
                  <wp:effectExtent l="0" t="0" r="4445" b="4445"/>
                  <wp:docPr id="61" name="图片 61" descr="C:/Users/张文婷/AppData/Local/Temp/picturecompress_2024102919412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C:/Users/张文婷/AppData/Local/Temp/picturecompress_2024102919412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12" w:type="dxa"/>
          <w:jc w:val="center"/>
        </w:trPr>
        <w:tc>
          <w:tcPr>
            <w:tcW w:w="475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小小的玩具，在我们的手里变出了很多不一样的作品呢。</w:t>
            </w:r>
          </w:p>
        </w:tc>
        <w:tc>
          <w:tcPr>
            <w:tcW w:w="4744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我今天用万能工匠做了一个跷跷板，两边都有一个小人坐在上面。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12" w:type="dxa"/>
          <w:jc w:val="center"/>
        </w:trPr>
        <w:tc>
          <w:tcPr>
            <w:tcW w:w="475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302895</wp:posOffset>
                  </wp:positionH>
                  <wp:positionV relativeFrom="paragraph">
                    <wp:posOffset>101600</wp:posOffset>
                  </wp:positionV>
                  <wp:extent cx="2176780" cy="2176780"/>
                  <wp:effectExtent l="0" t="0" r="2540" b="2540"/>
                  <wp:wrapNone/>
                  <wp:docPr id="62" name="图片 62" descr="C:/Users/张文婷/AppData/Local/Temp/picturecompress_2024102919413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C:/Users/张文婷/AppData/Local/Temp/picturecompress_2024102919413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780" cy="217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4744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71120</wp:posOffset>
                  </wp:positionV>
                  <wp:extent cx="2156460" cy="2156460"/>
                  <wp:effectExtent l="0" t="0" r="7620" b="7620"/>
                  <wp:wrapNone/>
                  <wp:docPr id="63" name="图片 63" descr="C:/Users/张文婷/AppData/Local/Temp/picturecompress_20241029194157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C:/Users/张文婷/AppData/Local/Temp/picturecompress_20241029194157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460" cy="2156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12" w:type="dxa"/>
          <w:jc w:val="center"/>
        </w:trPr>
        <w:tc>
          <w:tcPr>
            <w:tcW w:w="475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看我做了一个秋千，一会我放上熊猫，这样熊猫就有好玩的玩具玩啦！</w:t>
            </w:r>
          </w:p>
        </w:tc>
        <w:tc>
          <w:tcPr>
            <w:tcW w:w="4744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我喜欢在美工区玩，我喜欢做各种各样的作品。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7" w:type="dxa"/>
          <w:jc w:val="center"/>
        </w:trPr>
        <w:tc>
          <w:tcPr>
            <w:tcW w:w="4743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5915" cy="2875915"/>
                  <wp:effectExtent l="0" t="0" r="4445" b="4445"/>
                  <wp:docPr id="64" name="图片 64" descr="C:/Users/张文婷/AppData/Local/Temp/picturecompress_2024102919425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C:/Users/张文婷/AppData/Local/Temp/picturecompress_2024102919425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4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37180" cy="2837180"/>
                  <wp:effectExtent l="0" t="0" r="12700" b="12700"/>
                  <wp:docPr id="65" name="图片 65" descr="C:/Users/张文婷/AppData/Local/Temp/picturecompress_2024102919430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C:/Users/张文婷/AppData/Local/Temp/picturecompress_2024102919430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180" cy="283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7" w:type="dxa"/>
          <w:jc w:val="center"/>
        </w:trPr>
        <w:tc>
          <w:tcPr>
            <w:tcW w:w="4743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  我们俩玩四子棋，你先下，然后我再下，遇到梯子可以爬过去，遇到蛇就会被吃掉。</w:t>
            </w:r>
          </w:p>
        </w:tc>
        <w:tc>
          <w:tcPr>
            <w:tcW w:w="4744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  我们在阅读区做一本连环画，编成有趣的小故事。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四、今日美食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default" w:ascii="宋体" w:hAnsi="宋体" w:cs="宋体"/>
          <w:b/>
          <w:bCs/>
          <w:color w:val="00B0F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  <w:t>早点：鲜牛奶、多样饼干、小面包、腰果</w:t>
      </w:r>
    </w:p>
    <w:tbl>
      <w:tblPr>
        <w:tblStyle w:val="6"/>
        <w:tblW w:w="0" w:type="auto"/>
        <w:tblInd w:w="22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95"/>
        <w:gridCol w:w="3127"/>
        <w:gridCol w:w="277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9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9525" b="6985"/>
                  <wp:docPr id="18" name="图片 18" descr="C:/Users/张文婷/AppData/Local/Temp/picturecompress_20241029125448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张文婷/AppData/Local/Temp/picturecompress_20241029125448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28165" cy="1370965"/>
                  <wp:effectExtent l="0" t="0" r="635" b="635"/>
                  <wp:docPr id="19" name="图片 19" descr="C:/Users/张文婷/AppData/Local/Temp/picturecompress_2024102912550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张文婷/AppData/Local/Temp/picturecompress_2024102912550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13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28165" cy="1370965"/>
                  <wp:effectExtent l="0" t="0" r="635" b="635"/>
                  <wp:docPr id="20" name="图片 20" descr="C:/Users/张文婷/AppData/Local/Temp/picturecompress_20241029125511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张文婷/AppData/Local/Temp/picturecompress_20241029125511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13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9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9525" b="6985"/>
                  <wp:docPr id="21" name="图片 21" descr="C:/Users/张文婷/AppData/Local/Temp/picturecompress_2024102912551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张文婷/AppData/Local/Temp/picturecompress_2024102912551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28165" cy="1370965"/>
                  <wp:effectExtent l="0" t="0" r="635" b="635"/>
                  <wp:docPr id="22" name="图片 22" descr="C:/Users/张文婷/AppData/Local/Temp/picturecompress_2024102912552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张文婷/AppData/Local/Temp/picturecompress_2024102912552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13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10360" cy="1207770"/>
                  <wp:effectExtent l="0" t="0" r="5080" b="11430"/>
                  <wp:docPr id="23" name="图片 23" descr="C:/Users/张文婷/AppData/Local/Temp/picturecompress_2024102912553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张文婷/AppData/Local/Temp/picturecompress_2024102912553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360" cy="1207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9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9525" b="6985"/>
                  <wp:docPr id="24" name="图片 24" descr="C:/Users/张文婷/AppData/Local/Temp/picturecompress_20241029125543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张文婷/AppData/Local/Temp/picturecompress_20241029125543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9525" b="6985"/>
                  <wp:docPr id="25" name="图片 25" descr="C:/Users/张文婷/AppData/Local/Temp/picturecompress_20241029125551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张文婷/AppData/Local/Temp/picturecompress_20241029125551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  <w:t>午餐：紫薯饭、鲍鱼翅中、韭菜银牙、鸭血豆腐汤。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  <w:t>下午点心：三鲜蒸饺。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  <w:t>水果：苹果、人参果</w:t>
      </w:r>
      <w:bookmarkStart w:id="0" w:name="_GoBack"/>
      <w:bookmarkEnd w:id="0"/>
      <w:r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  <w:t>。</w:t>
      </w:r>
    </w:p>
    <w:tbl>
      <w:tblPr>
        <w:tblStyle w:val="6"/>
        <w:tblpPr w:leftFromText="180" w:rightFromText="180" w:vertAnchor="text" w:horzAnchor="page" w:tblpX="1303" w:tblpY="524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80"/>
        <w:gridCol w:w="46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8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27" name="图片 27" descr="C:/Users/张文婷/AppData/Local/Temp/picturecompress_2024102912560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张文婷/AppData/Local/Temp/picturecompress_2024102912560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29" name="图片 29" descr="C:/Users/张文婷/AppData/Local/Temp/picturecompress_2024102912560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张文婷/AppData/Local/Temp/picturecompress_2024102912560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8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30" name="图片 30" descr="C:/Users/张文婷/AppData/Local/Temp/picturecompress_20241029125618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张文婷/AppData/Local/Temp/picturecompress_20241029125618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32" name="图片 32" descr="C:/Users/张文婷/AppData/Local/Temp/picturecompress_2024102912562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张文婷/AppData/Local/Temp/picturecompress_2024102912562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8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34" name="图片 34" descr="C:/Users/张文婷/AppData/Local/Temp/picturecompress_2024102912565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张文婷/AppData/Local/Temp/picturecompress_2024102912565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36" name="图片 36" descr="C:/Users/张文婷/AppData/Local/Temp/picturecompress_2024102912565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张文婷/AppData/Local/Temp/picturecompress_2024102912565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8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38" name="图片 38" descr="C:/Users/张文婷/AppData/Local/Temp/picturecompress_2024102912570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张文婷/AppData/Local/Temp/picturecompress_2024102912570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40" name="图片 40" descr="C:/Users/张文婷/AppData/Local/Temp/picturecompress_2024102912570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张文婷/AppData/Local/Temp/picturecompress_2024102912570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360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2055495</wp:posOffset>
                  </wp:positionH>
                  <wp:positionV relativeFrom="paragraph">
                    <wp:posOffset>-270510</wp:posOffset>
                  </wp:positionV>
                  <wp:extent cx="2065655" cy="2755265"/>
                  <wp:effectExtent l="0" t="0" r="3175" b="6985"/>
                  <wp:wrapNone/>
                  <wp:docPr id="72" name="图片 72" descr="IMG_3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IMG_3774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65655" cy="275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每人大约菜量：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  <w:t>午睡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color w:val="auto"/>
          <w:sz w:val="24"/>
          <w:szCs w:val="24"/>
          <w:lang w:val="en-US" w:eastAsia="zh-CN"/>
        </w:rPr>
        <w:t>睡前，孩子们自己脱衣服、挂衣服、脱鞋子等，很棒哦！</w:t>
      </w:r>
    </w:p>
    <w:tbl>
      <w:tblPr>
        <w:tblStyle w:val="6"/>
        <w:tblW w:w="9636" w:type="dxa"/>
        <w:tblInd w:w="22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95"/>
        <w:gridCol w:w="3127"/>
        <w:gridCol w:w="31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9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9525" b="6985"/>
                  <wp:docPr id="51" name="图片 51" descr="C:/Users/张文婷/AppData/Local/Temp/picturecompress_20241029125736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C:/Users/张文婷/AppData/Local/Temp/picturecompress_20241029125736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08505" cy="1506220"/>
                  <wp:effectExtent l="0" t="0" r="3175" b="2540"/>
                  <wp:docPr id="52" name="图片 52" descr="C:/Users/张文婷/AppData/Local/Temp/picturecompress_20241029125747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C:/Users/张文婷/AppData/Local/Temp/picturecompress_20241029125747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505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5015" cy="1518920"/>
                  <wp:effectExtent l="0" t="0" r="1905" b="5080"/>
                  <wp:docPr id="53" name="图片 53" descr="C:/Users/张文婷/AppData/Local/Temp/picturecompress_20241029125757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C:/Users/张文婷/AppData/Local/Temp/picturecompress_20241029125757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015" cy="151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9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2635" cy="1524635"/>
                  <wp:effectExtent l="0" t="0" r="9525" b="14605"/>
                  <wp:docPr id="55" name="图片 55" descr="C:/Users/张文婷/AppData/Local/Temp/picturecompress_2024102912580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C:/Users/张文婷/AppData/Local/Temp/picturecompress_2024102912580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635" cy="1524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9525" b="6985"/>
                  <wp:docPr id="56" name="图片 56" descr="C:/Users/张文婷/AppData/Local/Temp/picturecompress_2024102912580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C:/Users/张文婷/AppData/Local/Temp/picturecompress_2024102912580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2300" cy="1419225"/>
                  <wp:effectExtent l="0" t="0" r="12700" b="13335"/>
                  <wp:docPr id="57" name="图片 57" descr="C:/Users/张文婷/AppData/Local/Temp/picturecompress_20241029125841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C:/Users/张文婷/AppData/Local/Temp/picturecompress_20241029125841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0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default" w:ascii="宋体" w:hAnsi="宋体" w:cs="宋体"/>
          <w:b/>
          <w:bCs/>
          <w:color w:val="00B0F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b/>
          <w:bCs/>
          <w:color w:val="00B0F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824345" cy="9528175"/>
          <wp:effectExtent l="0" t="0" r="3175" b="1206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2434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Y0LCJoZGlkIjoiODViY2JkMjU3NGYzZTEwMzZmMGFkZWViYmNkYWU3NDIiLCJ1c2VyQ291bnQiOjEzMH0="/>
  </w:docVars>
  <w:rsids>
    <w:rsidRoot w:val="00000000"/>
    <w:rsid w:val="00452C8C"/>
    <w:rsid w:val="008D6502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C7CE4"/>
    <w:rsid w:val="05DF15BF"/>
    <w:rsid w:val="0668092C"/>
    <w:rsid w:val="06A25EF3"/>
    <w:rsid w:val="08931819"/>
    <w:rsid w:val="08984413"/>
    <w:rsid w:val="089E4FE9"/>
    <w:rsid w:val="08A35158"/>
    <w:rsid w:val="08ED0F4E"/>
    <w:rsid w:val="09810339"/>
    <w:rsid w:val="09B66002"/>
    <w:rsid w:val="09BF1E8A"/>
    <w:rsid w:val="09EF6A49"/>
    <w:rsid w:val="0AA947E3"/>
    <w:rsid w:val="0B721760"/>
    <w:rsid w:val="0B9D1D19"/>
    <w:rsid w:val="0C87388C"/>
    <w:rsid w:val="0C9C57D4"/>
    <w:rsid w:val="0CA51F3D"/>
    <w:rsid w:val="0D090CDC"/>
    <w:rsid w:val="0D377AD4"/>
    <w:rsid w:val="0D6D699E"/>
    <w:rsid w:val="0E485779"/>
    <w:rsid w:val="0E861C49"/>
    <w:rsid w:val="0E881BBF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E21961"/>
    <w:rsid w:val="154A73F4"/>
    <w:rsid w:val="155E58FA"/>
    <w:rsid w:val="15885CA2"/>
    <w:rsid w:val="161B48EC"/>
    <w:rsid w:val="178655BC"/>
    <w:rsid w:val="194809D3"/>
    <w:rsid w:val="19FE0D95"/>
    <w:rsid w:val="1A4733D8"/>
    <w:rsid w:val="1B0256D6"/>
    <w:rsid w:val="1B252495"/>
    <w:rsid w:val="1B2913CF"/>
    <w:rsid w:val="1B781634"/>
    <w:rsid w:val="1B7F25EE"/>
    <w:rsid w:val="1BA9215D"/>
    <w:rsid w:val="1BEE0DC0"/>
    <w:rsid w:val="1C5F2250"/>
    <w:rsid w:val="1C8C6154"/>
    <w:rsid w:val="1DAD49C3"/>
    <w:rsid w:val="1DB357ED"/>
    <w:rsid w:val="1F213B65"/>
    <w:rsid w:val="1F2272B4"/>
    <w:rsid w:val="1F431810"/>
    <w:rsid w:val="1FA020AF"/>
    <w:rsid w:val="1FFF78A1"/>
    <w:rsid w:val="20392AC3"/>
    <w:rsid w:val="20DF1957"/>
    <w:rsid w:val="20F31F2C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5F53B81"/>
    <w:rsid w:val="26F12ECB"/>
    <w:rsid w:val="27100BB9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831DCD"/>
    <w:rsid w:val="2AB96662"/>
    <w:rsid w:val="2B5A44B9"/>
    <w:rsid w:val="2BFD49DE"/>
    <w:rsid w:val="2C116EA2"/>
    <w:rsid w:val="2C1E3446"/>
    <w:rsid w:val="2C9F79C7"/>
    <w:rsid w:val="2D83287A"/>
    <w:rsid w:val="2EB06C07"/>
    <w:rsid w:val="2EE22573"/>
    <w:rsid w:val="2EE37C2C"/>
    <w:rsid w:val="2F7950D6"/>
    <w:rsid w:val="30621EEB"/>
    <w:rsid w:val="306F1C94"/>
    <w:rsid w:val="31010477"/>
    <w:rsid w:val="32693814"/>
    <w:rsid w:val="32A45F3D"/>
    <w:rsid w:val="32AF446B"/>
    <w:rsid w:val="32F63DDB"/>
    <w:rsid w:val="33041D9C"/>
    <w:rsid w:val="3314285B"/>
    <w:rsid w:val="34081B1F"/>
    <w:rsid w:val="345E30E7"/>
    <w:rsid w:val="35E13CB2"/>
    <w:rsid w:val="362B0E4B"/>
    <w:rsid w:val="36615687"/>
    <w:rsid w:val="368574FE"/>
    <w:rsid w:val="37A44269"/>
    <w:rsid w:val="38826D59"/>
    <w:rsid w:val="38A73006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6876FD"/>
    <w:rsid w:val="3C884634"/>
    <w:rsid w:val="3CC97926"/>
    <w:rsid w:val="3D5F61C9"/>
    <w:rsid w:val="3D686164"/>
    <w:rsid w:val="40387CC5"/>
    <w:rsid w:val="404B77E1"/>
    <w:rsid w:val="40574FF8"/>
    <w:rsid w:val="40856FF7"/>
    <w:rsid w:val="40B76997"/>
    <w:rsid w:val="41B2609F"/>
    <w:rsid w:val="42A56447"/>
    <w:rsid w:val="43694BA6"/>
    <w:rsid w:val="439E0FE1"/>
    <w:rsid w:val="445F12B8"/>
    <w:rsid w:val="46312108"/>
    <w:rsid w:val="4696658B"/>
    <w:rsid w:val="46981A48"/>
    <w:rsid w:val="476F7B5E"/>
    <w:rsid w:val="47735A64"/>
    <w:rsid w:val="47B440D5"/>
    <w:rsid w:val="48274028"/>
    <w:rsid w:val="484255A8"/>
    <w:rsid w:val="485A52A7"/>
    <w:rsid w:val="48AE669E"/>
    <w:rsid w:val="48B56C16"/>
    <w:rsid w:val="48CC4F27"/>
    <w:rsid w:val="48ED60E4"/>
    <w:rsid w:val="494B5262"/>
    <w:rsid w:val="49B74A9C"/>
    <w:rsid w:val="4A06548D"/>
    <w:rsid w:val="4A346070"/>
    <w:rsid w:val="4A3A6EF1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56581A"/>
    <w:rsid w:val="4E9F2B7D"/>
    <w:rsid w:val="4EC53881"/>
    <w:rsid w:val="4F024014"/>
    <w:rsid w:val="5019487C"/>
    <w:rsid w:val="505E1082"/>
    <w:rsid w:val="50694782"/>
    <w:rsid w:val="508942CB"/>
    <w:rsid w:val="516001E7"/>
    <w:rsid w:val="51AF0938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F5DAB"/>
    <w:rsid w:val="54B971CF"/>
    <w:rsid w:val="54D75312"/>
    <w:rsid w:val="555830F0"/>
    <w:rsid w:val="55817184"/>
    <w:rsid w:val="558B59A3"/>
    <w:rsid w:val="584A27F4"/>
    <w:rsid w:val="589F2B25"/>
    <w:rsid w:val="58D261AB"/>
    <w:rsid w:val="5AA20D99"/>
    <w:rsid w:val="5AD10BE1"/>
    <w:rsid w:val="5B0A67CF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1FD505E"/>
    <w:rsid w:val="62345839"/>
    <w:rsid w:val="630024F7"/>
    <w:rsid w:val="63117C28"/>
    <w:rsid w:val="636D389F"/>
    <w:rsid w:val="63792FEE"/>
    <w:rsid w:val="64DC3261"/>
    <w:rsid w:val="651E387E"/>
    <w:rsid w:val="653865E1"/>
    <w:rsid w:val="657357D8"/>
    <w:rsid w:val="6583444E"/>
    <w:rsid w:val="659740A0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3C4FC3"/>
    <w:rsid w:val="6CD17F9C"/>
    <w:rsid w:val="6CF84E63"/>
    <w:rsid w:val="6D1241DB"/>
    <w:rsid w:val="6D315F6E"/>
    <w:rsid w:val="6D667CB0"/>
    <w:rsid w:val="6DC54022"/>
    <w:rsid w:val="6DFC19D9"/>
    <w:rsid w:val="6F29588D"/>
    <w:rsid w:val="6FB20C0B"/>
    <w:rsid w:val="7017021C"/>
    <w:rsid w:val="70B0026D"/>
    <w:rsid w:val="70C745CA"/>
    <w:rsid w:val="717D3F41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F44998"/>
    <w:rsid w:val="7D06234A"/>
    <w:rsid w:val="7DF61D49"/>
    <w:rsid w:val="7EB735F7"/>
    <w:rsid w:val="7FD56A8E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4" Type="http://schemas.openxmlformats.org/officeDocument/2006/relationships/fontTable" Target="fontTable.xml"/><Relationship Id="rId53" Type="http://schemas.openxmlformats.org/officeDocument/2006/relationships/customXml" Target="../customXml/item1.xml"/><Relationship Id="rId52" Type="http://schemas.openxmlformats.org/officeDocument/2006/relationships/image" Target="media/image50.jpeg"/><Relationship Id="rId51" Type="http://schemas.openxmlformats.org/officeDocument/2006/relationships/image" Target="media/image49.jpeg"/><Relationship Id="rId50" Type="http://schemas.openxmlformats.org/officeDocument/2006/relationships/image" Target="media/image48.jpeg"/><Relationship Id="rId5" Type="http://schemas.openxmlformats.org/officeDocument/2006/relationships/theme" Target="theme/theme1.xml"/><Relationship Id="rId49" Type="http://schemas.openxmlformats.org/officeDocument/2006/relationships/image" Target="media/image47.jpeg"/><Relationship Id="rId48" Type="http://schemas.openxmlformats.org/officeDocument/2006/relationships/image" Target="media/image46.jpeg"/><Relationship Id="rId47" Type="http://schemas.openxmlformats.org/officeDocument/2006/relationships/image" Target="media/image45.jpeg"/><Relationship Id="rId46" Type="http://schemas.openxmlformats.org/officeDocument/2006/relationships/image" Target="media/image44.jpeg"/><Relationship Id="rId45" Type="http://schemas.openxmlformats.org/officeDocument/2006/relationships/image" Target="media/image43.jpeg"/><Relationship Id="rId44" Type="http://schemas.openxmlformats.org/officeDocument/2006/relationships/image" Target="media/image42.jpeg"/><Relationship Id="rId43" Type="http://schemas.openxmlformats.org/officeDocument/2006/relationships/image" Target="media/image41.jpeg"/><Relationship Id="rId42" Type="http://schemas.openxmlformats.org/officeDocument/2006/relationships/image" Target="media/image40.jpeg"/><Relationship Id="rId41" Type="http://schemas.openxmlformats.org/officeDocument/2006/relationships/image" Target="media/image39.jpeg"/><Relationship Id="rId40" Type="http://schemas.openxmlformats.org/officeDocument/2006/relationships/image" Target="media/image38.jpeg"/><Relationship Id="rId4" Type="http://schemas.openxmlformats.org/officeDocument/2006/relationships/footer" Target="footer1.xml"/><Relationship Id="rId39" Type="http://schemas.openxmlformats.org/officeDocument/2006/relationships/image" Target="media/image37.jpeg"/><Relationship Id="rId38" Type="http://schemas.openxmlformats.org/officeDocument/2006/relationships/image" Target="media/image36.jpeg"/><Relationship Id="rId37" Type="http://schemas.openxmlformats.org/officeDocument/2006/relationships/image" Target="media/image35.jpeg"/><Relationship Id="rId36" Type="http://schemas.openxmlformats.org/officeDocument/2006/relationships/image" Target="media/image34.jpeg"/><Relationship Id="rId35" Type="http://schemas.openxmlformats.org/officeDocument/2006/relationships/image" Target="media/image33.jpeg"/><Relationship Id="rId34" Type="http://schemas.openxmlformats.org/officeDocument/2006/relationships/image" Target="media/image32.jpeg"/><Relationship Id="rId33" Type="http://schemas.openxmlformats.org/officeDocument/2006/relationships/image" Target="media/image31.jpeg"/><Relationship Id="rId32" Type="http://schemas.openxmlformats.org/officeDocument/2006/relationships/image" Target="media/image30.jpeg"/><Relationship Id="rId31" Type="http://schemas.openxmlformats.org/officeDocument/2006/relationships/image" Target="media/image29.jpeg"/><Relationship Id="rId30" Type="http://schemas.openxmlformats.org/officeDocument/2006/relationships/image" Target="media/image28.jpeg"/><Relationship Id="rId3" Type="http://schemas.openxmlformats.org/officeDocument/2006/relationships/header" Target="header1.xml"/><Relationship Id="rId29" Type="http://schemas.openxmlformats.org/officeDocument/2006/relationships/image" Target="media/image27.jpeg"/><Relationship Id="rId28" Type="http://schemas.openxmlformats.org/officeDocument/2006/relationships/image" Target="media/image26.jpeg"/><Relationship Id="rId27" Type="http://schemas.openxmlformats.org/officeDocument/2006/relationships/image" Target="media/image25.jpeg"/><Relationship Id="rId26" Type="http://schemas.openxmlformats.org/officeDocument/2006/relationships/image" Target="media/image24.jpeg"/><Relationship Id="rId25" Type="http://schemas.openxmlformats.org/officeDocument/2006/relationships/image" Target="media/image23.jpeg"/><Relationship Id="rId24" Type="http://schemas.openxmlformats.org/officeDocument/2006/relationships/image" Target="media/image22.jpeg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7</Pages>
  <Words>1493</Words>
  <Characters>1506</Characters>
  <Paragraphs>83</Paragraphs>
  <TotalTime>1</TotalTime>
  <ScaleCrop>false</ScaleCrop>
  <LinksUpToDate>false</LinksUpToDate>
  <CharactersWithSpaces>1540</CharactersWithSpaces>
  <Application>WPS Office_11.1.0.10938_F1E327BC-269C-435d-A152-05C5408002CA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简单</cp:lastModifiedBy>
  <cp:lastPrinted>2023-04-19T23:59:00Z</cp:lastPrinted>
  <dcterms:modified xsi:type="dcterms:W3CDTF">2024-10-29T12:21:49Z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2052-11.1.0.10938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FDD18B3DF2BA40F7A2A61665ACB17C1E_13</vt:lpwstr>
  </property>
</Properties>
</file>