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41021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0225" cy="1011555"/>
            <wp:effectExtent l="0" t="0" r="3175" b="444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今日星期一，共有22人来园。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F71797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557DE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5892E9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491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919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9FFFDA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49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922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000B1C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49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91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C40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8F9802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492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923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170CC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492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92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59BA9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9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24EA6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综合：我看到的秋天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289187CC">
      <w:pPr>
        <w:adjustRightInd w:val="0"/>
        <w:snapToGrid w:val="0"/>
        <w:spacing w:line="360" w:lineRule="exact"/>
        <w:ind w:firstLine="420" w:firstLineChars="200"/>
        <w:jc w:val="both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随着季节的交替，天气逐渐转凉，秋天已然来到了我们的身边。树林变得多姿多彩，有五彩的颜色，还有变黄的树叶在秋风中飞舞飘落；水果成熟了，孩子们吃到了各种各样的水果；菊花开放，色彩斑斓；田野里的水稻成熟了，变得金黄一片；萝卜、豆类等农作物也成熟了，农民在忙着收获呢。孩子们的穿着也有变化，都穿上了秋衣。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216"/>
        <w:gridCol w:w="3146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53235" cy="1315085"/>
                  <wp:effectExtent l="0" t="0" r="12065" b="5715"/>
                  <wp:docPr id="1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8015" cy="1384935"/>
                  <wp:effectExtent l="0" t="0" r="6985" b="12065"/>
                  <wp:docPr id="1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8141" b="8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384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39900" cy="1680845"/>
                  <wp:effectExtent l="0" t="0" r="0" b="0"/>
                  <wp:docPr id="1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b="27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680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2E38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3EEDCD9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汉仪雅酷黑-95J">
    <w:panose1 w:val="00020600040101010101"/>
    <w:charset w:val="86"/>
    <w:family w:val="auto"/>
    <w:pitch w:val="default"/>
    <w:sig w:usb0="A00002FF" w:usb1="0AC17CFA" w:usb2="00000016" w:usb3="00000000" w:csb0="2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3LCJoZGlkIjoiZjVhNGJiMWVmZTg4ZjFhYWZhYWFiMzBkODkwYWRkZmUiLCJ1c2VyQ291bnQiOjEwN3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429</Words>
  <Characters>463</Characters>
  <Lines>1</Lines>
  <Paragraphs>1</Paragraphs>
  <TotalTime>4</TotalTime>
  <ScaleCrop>false</ScaleCrop>
  <LinksUpToDate>false</LinksUpToDate>
  <CharactersWithSpaces>466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2024-10-21T05:03:31Z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