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10.22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今天阴雨天气，没法出门玩游戏，所以大家在室内玩了万能工匠区，爬一爬，小手肌肉、手臂大肌肉等都会得到锻炼！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1" name="图片 1" descr="C:/Users/张文婷/AppData/Local/Temp/picturecompress_2024102912465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张文婷/AppData/Local/Temp/picturecompress_2024102912465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2" name="图片 2" descr="C:/Users/张文婷/AppData/Local/Temp/picturecompress_202410291247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张文婷/AppData/Local/Temp/picturecompress_202410291247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我们在一起追逐跑着玩。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我们手拉手一起去玩吧。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3" name="图片 3" descr="C:/Users/张文婷/AppData/Local/Temp/picturecompress_2024102912471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张文婷/AppData/Local/Temp/picturecompress_2024102912471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4" name="图片 4" descr="C:/Users/张文婷/AppData/Local/Temp/picturecompress_202410291247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张文婷/AppData/Local/Temp/picturecompress_202410291247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热了，把外套脱掉玩，朋友之间互相帮助。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在这里休息+售卖游戏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5" name="图片 5" descr="C:/Users/张文婷/AppData/Local/Temp/picturecompress_2024102912472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102912472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6" name="图片 6" descr="C:/Users/张文婷/AppData/Local/Temp/picturecompress_202410291247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张文婷/AppData/Local/Temp/picturecompress_202410291247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喝点水，补充水分，照顾好身体。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做操啦，我们排好队准备做操啦！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二、集体教学活动——美术：树叶想象画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/>
          <w:szCs w:val="21"/>
          <w:lang w:eastAsia="zh-CN"/>
        </w:rPr>
        <w:t>树叶作为自然界中常见的元素，不仅形态多样，而且色彩丰富，是幼儿</w:t>
      </w:r>
      <w:r>
        <w:rPr>
          <w:rFonts w:hint="eastAsia" w:ascii="宋体" w:hAnsi="宋体"/>
          <w:szCs w:val="21"/>
          <w:lang w:val="en-US" w:eastAsia="zh-CN"/>
        </w:rPr>
        <w:t>练习</w:t>
      </w:r>
      <w:r>
        <w:rPr>
          <w:rFonts w:hint="eastAsia" w:ascii="宋体" w:hAnsi="宋体"/>
          <w:szCs w:val="21"/>
          <w:lang w:eastAsia="zh-CN"/>
        </w:rPr>
        <w:t>线描画的理想题材。通过线描画树叶这一</w:t>
      </w:r>
      <w:r>
        <w:rPr>
          <w:rFonts w:hint="eastAsia" w:ascii="宋体" w:hAnsi="宋体"/>
          <w:szCs w:val="21"/>
          <w:lang w:val="en-US" w:eastAsia="zh-CN"/>
        </w:rPr>
        <w:t>活动</w:t>
      </w:r>
      <w:r>
        <w:rPr>
          <w:rFonts w:hint="eastAsia" w:ascii="宋体" w:hAnsi="宋体"/>
          <w:szCs w:val="21"/>
          <w:lang w:eastAsia="zh-CN"/>
        </w:rPr>
        <w:t>，不仅</w:t>
      </w:r>
      <w:r>
        <w:rPr>
          <w:rFonts w:hint="eastAsia" w:ascii="宋体" w:hAnsi="宋体"/>
          <w:szCs w:val="21"/>
          <w:lang w:val="en-US" w:eastAsia="zh-CN"/>
        </w:rPr>
        <w:t>能</w:t>
      </w:r>
      <w:r>
        <w:rPr>
          <w:rFonts w:hint="eastAsia" w:ascii="宋体" w:hAnsi="宋体"/>
          <w:szCs w:val="21"/>
          <w:lang w:eastAsia="zh-CN"/>
        </w:rPr>
        <w:t>让幼儿</w:t>
      </w:r>
      <w:r>
        <w:rPr>
          <w:rFonts w:hint="eastAsia" w:ascii="宋体" w:hAnsi="宋体"/>
          <w:szCs w:val="21"/>
          <w:lang w:val="en-US" w:eastAsia="zh-CN"/>
        </w:rPr>
        <w:t>了解</w:t>
      </w:r>
      <w:r>
        <w:rPr>
          <w:rFonts w:hint="eastAsia" w:ascii="宋体" w:hAnsi="宋体"/>
          <w:szCs w:val="21"/>
          <w:lang w:eastAsia="zh-CN"/>
        </w:rPr>
        <w:t>到美术知识和技能，还能够激发幼儿对自然美的热爱和对艺术创作的兴趣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9075" cy="2759075"/>
                  <wp:effectExtent l="0" t="0" r="14605" b="14605"/>
                  <wp:docPr id="7" name="图片 7" descr="C:/Users/张文婷/AppData/Local/Temp/picturecompress_202410291248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张文婷/AppData/Local/Temp/picturecompress_202410291248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8" name="图片 8" descr="C:/Users/张文婷/AppData/Local/Temp/picturecompress_202410291248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张文婷/AppData/Local/Temp/picturecompress_202410291248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加上小眼睛，就可以变成树叶小人啦！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我还可以变成各种各样的动物呢！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9075" cy="2759075"/>
                  <wp:effectExtent l="0" t="0" r="14605" b="14605"/>
                  <wp:docPr id="9" name="图片 9" descr="C:/Users/张文婷/AppData/Local/Temp/picturecompress_202410291248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张文婷/AppData/Local/Temp/picturecompress_202410291248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10" name="图片 10" descr="C:/Users/张文婷/AppData/Local/Temp/picturecompress_202410291248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张文婷/AppData/Local/Temp/picturecompress_202410291248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树叶好多呀，还可以变成什么呢？让我想想。     你看，我变出了好多的动物！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59075" cy="2759075"/>
                  <wp:effectExtent l="0" t="0" r="14605" b="14605"/>
                  <wp:docPr id="11" name="图片 11" descr="C:/Users/张文婷/AppData/Local/Temp/picturecompress_2024102912482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张文婷/AppData/Local/Temp/picturecompress_2024102912482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12" name="图片 12" descr="C:/Users/张文婷/AppData/Local/Temp/picturecompress_2024102912483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张文婷/AppData/Local/Temp/picturecompress_2024102912483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我都要画不下啦！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还可以装饰一下我们的画面哦。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区域游戏的材料越来越丰富了，孩子们的学习能力也在逐步发展。不同的区域，我们提供给孩子的学习支架也在有所变化和不同，孩子们通过图片、图示、实物等的观察进行学习和表征。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"/>
        <w:gridCol w:w="4725"/>
        <w:gridCol w:w="27"/>
        <w:gridCol w:w="4681"/>
        <w:gridCol w:w="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47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20340" cy="2720340"/>
                  <wp:effectExtent l="0" t="0" r="7620" b="7620"/>
                  <wp:docPr id="13" name="图片 13" descr="C:/Users/张文婷/AppData/Local/Temp/picturecompress_2024102912484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张文婷/AppData/Local/Temp/picturecompress_2024102912484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15" name="图片 15" descr="C:/Users/张文婷/AppData/Local/Temp/picturecompress_2024102912485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102912485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47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四子棋，是我们最近学会的一个棋。</w:t>
            </w:r>
          </w:p>
        </w:tc>
        <w:tc>
          <w:tcPr>
            <w:tcW w:w="47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我在这里画一画柿子，柿子看上去真诱人。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47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5915" cy="2875915"/>
                  <wp:effectExtent l="0" t="0" r="4445" b="4445"/>
                  <wp:docPr id="16" name="图片 16" descr="C:/Users/张文婷/AppData/Local/Temp/picturecompress_2024102912490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102912490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87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17" name="图片 17" descr="C:/Users/张文婷/AppData/Local/Temp/picturecompress_202410291249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张文婷/AppData/Local/Temp/picturecompress_202410291249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47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看我，我在万能工匠搭建了一个大大的风车。</w:t>
            </w:r>
          </w:p>
        </w:tc>
        <w:tc>
          <w:tcPr>
            <w:tcW w:w="47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看，这只熊猫真可爱。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47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62230</wp:posOffset>
                  </wp:positionV>
                  <wp:extent cx="2875915" cy="2875915"/>
                  <wp:effectExtent l="0" t="0" r="4445" b="4445"/>
                  <wp:wrapNone/>
                  <wp:docPr id="18" name="图片 18" descr="C:/Users/张文婷/AppData/Local/Temp/picturecompress_202410291249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10291249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87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7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84455</wp:posOffset>
                  </wp:positionV>
                  <wp:extent cx="2837180" cy="2837180"/>
                  <wp:effectExtent l="0" t="0" r="12700" b="12700"/>
                  <wp:wrapNone/>
                  <wp:docPr id="19" name="图片 19" descr="C:/Users/张文婷/AppData/Local/Temp/picturecompress_2024102912493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102912493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27" w:type="dxa"/>
          <w:jc w:val="center"/>
        </w:trPr>
        <w:tc>
          <w:tcPr>
            <w:tcW w:w="47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这个游戏怎么玩呢，我看着图片来试试。</w:t>
            </w:r>
          </w:p>
        </w:tc>
        <w:tc>
          <w:tcPr>
            <w:tcW w:w="47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我们给熊猫搭建了好多挑战的地方，还可以玩。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jc w:val="center"/>
        </w:trPr>
        <w:tc>
          <w:tcPr>
            <w:tcW w:w="47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5915" cy="2875915"/>
                  <wp:effectExtent l="0" t="0" r="4445" b="4445"/>
                  <wp:docPr id="20" name="图片 20" descr="C:/Users/张文婷/AppData/Local/Temp/picturecompress_2024102912501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102912501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87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180" cy="2837180"/>
                  <wp:effectExtent l="0" t="0" r="12700" b="12700"/>
                  <wp:docPr id="21" name="图片 21" descr="C:/Users/张文婷/AppData/Local/Temp/picturecompress_2024102912501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102912501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jc w:val="center"/>
        </w:trPr>
        <w:tc>
          <w:tcPr>
            <w:tcW w:w="47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这是新玩具，试一试。</w:t>
            </w:r>
          </w:p>
        </w:tc>
        <w:tc>
          <w:tcPr>
            <w:tcW w:w="47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好玩的拼图来啦，一起玩一玩。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四、今日美食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早点：鲜牛奶、多样饼干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午餐：芝麻饭、三鲜菱角煲、醋溜包菜、土豆番茄汤。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下午点心：牛角面包。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水果：银耳雪梨羹。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25EF3"/>
    <w:rsid w:val="08931819"/>
    <w:rsid w:val="08984413"/>
    <w:rsid w:val="089E3A0A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881BBF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B0256D6"/>
    <w:rsid w:val="1B252495"/>
    <w:rsid w:val="1B2913CF"/>
    <w:rsid w:val="1B781634"/>
    <w:rsid w:val="1B7F25EE"/>
    <w:rsid w:val="1BA9215D"/>
    <w:rsid w:val="1BEE0DC0"/>
    <w:rsid w:val="1C5F2250"/>
    <w:rsid w:val="1C8C6154"/>
    <w:rsid w:val="1DAD49C3"/>
    <w:rsid w:val="1DB357ED"/>
    <w:rsid w:val="1F213B65"/>
    <w:rsid w:val="1F2272B4"/>
    <w:rsid w:val="1F431810"/>
    <w:rsid w:val="1FA020AF"/>
    <w:rsid w:val="1FFF78A1"/>
    <w:rsid w:val="20392AC3"/>
    <w:rsid w:val="20DF1957"/>
    <w:rsid w:val="20F31F2C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0A122A"/>
    <w:rsid w:val="345E30E7"/>
    <w:rsid w:val="35E13CB2"/>
    <w:rsid w:val="362B0E4B"/>
    <w:rsid w:val="36615687"/>
    <w:rsid w:val="368574FE"/>
    <w:rsid w:val="37A44269"/>
    <w:rsid w:val="38826D59"/>
    <w:rsid w:val="38A73006"/>
    <w:rsid w:val="38C70B1E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E740EBA"/>
    <w:rsid w:val="40387CC5"/>
    <w:rsid w:val="404B77E1"/>
    <w:rsid w:val="40574FF8"/>
    <w:rsid w:val="40856FF7"/>
    <w:rsid w:val="40B76997"/>
    <w:rsid w:val="41B2609F"/>
    <w:rsid w:val="42A56447"/>
    <w:rsid w:val="43694BA6"/>
    <w:rsid w:val="439E0FE1"/>
    <w:rsid w:val="445F12B8"/>
    <w:rsid w:val="46312108"/>
    <w:rsid w:val="4696658B"/>
    <w:rsid w:val="46981A48"/>
    <w:rsid w:val="469B7F22"/>
    <w:rsid w:val="47005D40"/>
    <w:rsid w:val="476F7B5E"/>
    <w:rsid w:val="47735A64"/>
    <w:rsid w:val="47B440D5"/>
    <w:rsid w:val="48274028"/>
    <w:rsid w:val="484255A8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726245E"/>
    <w:rsid w:val="584A27F4"/>
    <w:rsid w:val="589F2B25"/>
    <w:rsid w:val="58D261AB"/>
    <w:rsid w:val="5AA20D99"/>
    <w:rsid w:val="5AD10BE1"/>
    <w:rsid w:val="5B0A67CF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27961EF"/>
    <w:rsid w:val="630024F7"/>
    <w:rsid w:val="63117C28"/>
    <w:rsid w:val="636D389F"/>
    <w:rsid w:val="63792FEE"/>
    <w:rsid w:val="64DC3261"/>
    <w:rsid w:val="653865E1"/>
    <w:rsid w:val="657357D8"/>
    <w:rsid w:val="6583444E"/>
    <w:rsid w:val="659740A0"/>
    <w:rsid w:val="6638389E"/>
    <w:rsid w:val="66BD02CA"/>
    <w:rsid w:val="66CA4A49"/>
    <w:rsid w:val="670D49A7"/>
    <w:rsid w:val="682269E1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7</Pages>
  <Words>1493</Words>
  <Characters>1506</Characters>
  <Paragraphs>83</Paragraphs>
  <TotalTime>412</TotalTime>
  <ScaleCrop>false</ScaleCrop>
  <LinksUpToDate>false</LinksUpToDate>
  <CharactersWithSpaces>1540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2024-10-31T06:55:57Z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